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0ED3C" w14:textId="77777777" w:rsidR="00B47BF6" w:rsidRDefault="00B47BF6" w:rsidP="00B47B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BADCOK</w:t>
      </w:r>
      <w:r>
        <w:rPr>
          <w:rFonts w:ascii="Times New Roman" w:hAnsi="Times New Roman" w:cs="Times New Roman"/>
        </w:rPr>
        <w:t xml:space="preserve">        (fl.1470)</w:t>
      </w:r>
    </w:p>
    <w:p w14:paraId="5239F4AE" w14:textId="77777777" w:rsidR="00B47BF6" w:rsidRDefault="00B47BF6" w:rsidP="00B47B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Upholsterer.</w:t>
      </w:r>
    </w:p>
    <w:p w14:paraId="146CA7E8" w14:textId="77777777" w:rsidR="00B47BF6" w:rsidRDefault="00B47BF6" w:rsidP="00B47BF6">
      <w:pPr>
        <w:pStyle w:val="NoSpacing"/>
        <w:rPr>
          <w:rFonts w:ascii="Times New Roman" w:hAnsi="Times New Roman" w:cs="Times New Roman"/>
        </w:rPr>
      </w:pPr>
    </w:p>
    <w:p w14:paraId="277229F4" w14:textId="77777777" w:rsidR="00B47BF6" w:rsidRDefault="00B47BF6" w:rsidP="00B47BF6">
      <w:pPr>
        <w:pStyle w:val="NoSpacing"/>
        <w:rPr>
          <w:rFonts w:ascii="Times New Roman" w:hAnsi="Times New Roman" w:cs="Times New Roman"/>
        </w:rPr>
      </w:pPr>
    </w:p>
    <w:p w14:paraId="61C031BB" w14:textId="77777777" w:rsidR="00B47BF6" w:rsidRDefault="00B47BF6" w:rsidP="00B47B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1470</w:t>
      </w:r>
      <w:r>
        <w:rPr>
          <w:rFonts w:ascii="Times New Roman" w:hAnsi="Times New Roman" w:cs="Times New Roman"/>
        </w:rPr>
        <w:tab/>
        <w:t>The King fined him and 6 others for non-appearance in court.</w:t>
      </w:r>
    </w:p>
    <w:p w14:paraId="2540C6B3" w14:textId="77777777" w:rsidR="00B47BF6" w:rsidRDefault="00B47BF6" w:rsidP="00B47B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10814">
          <w:rPr>
            <w:rStyle w:val="Hyperlink"/>
            <w:rFonts w:ascii="Times New Roman" w:hAnsi="Times New Roman" w:cs="Times New Roman"/>
          </w:rPr>
          <w:t>https://waalt.uh.edu/index.php/KB27/835</w:t>
        </w:r>
      </w:hyperlink>
      <w:r>
        <w:rPr>
          <w:rFonts w:ascii="Times New Roman" w:hAnsi="Times New Roman" w:cs="Times New Roman"/>
        </w:rPr>
        <w:t xml:space="preserve"> )</w:t>
      </w:r>
    </w:p>
    <w:p w14:paraId="41138CDB" w14:textId="77777777" w:rsidR="00B47BF6" w:rsidRDefault="00B47BF6" w:rsidP="00B47BF6">
      <w:pPr>
        <w:pStyle w:val="NoSpacing"/>
        <w:rPr>
          <w:rFonts w:ascii="Times New Roman" w:hAnsi="Times New Roman" w:cs="Times New Roman"/>
        </w:rPr>
      </w:pPr>
    </w:p>
    <w:p w14:paraId="260F8082" w14:textId="77777777" w:rsidR="00B47BF6" w:rsidRDefault="00B47BF6" w:rsidP="00B47BF6">
      <w:pPr>
        <w:pStyle w:val="NoSpacing"/>
        <w:rPr>
          <w:rFonts w:ascii="Times New Roman" w:hAnsi="Times New Roman" w:cs="Times New Roman"/>
        </w:rPr>
      </w:pPr>
    </w:p>
    <w:p w14:paraId="3BC1B1A0" w14:textId="77777777" w:rsidR="00B47BF6" w:rsidRDefault="00B47BF6" w:rsidP="00B47B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January 2026</w:t>
      </w:r>
    </w:p>
    <w:p w14:paraId="7AEB097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32042" w14:textId="77777777" w:rsidR="006D2968" w:rsidRDefault="006D2968" w:rsidP="00086E2C">
      <w:pPr>
        <w:spacing w:after="0" w:line="240" w:lineRule="auto"/>
      </w:pPr>
      <w:r>
        <w:separator/>
      </w:r>
    </w:p>
  </w:endnote>
  <w:endnote w:type="continuationSeparator" w:id="0">
    <w:p w14:paraId="108E9DEA" w14:textId="77777777" w:rsidR="006D2968" w:rsidRDefault="006D296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05BB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1E79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629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5E4F4" w14:textId="77777777" w:rsidR="006D2968" w:rsidRDefault="006D2968" w:rsidP="00086E2C">
      <w:pPr>
        <w:spacing w:after="0" w:line="240" w:lineRule="auto"/>
      </w:pPr>
      <w:r>
        <w:separator/>
      </w:r>
    </w:p>
  </w:footnote>
  <w:footnote w:type="continuationSeparator" w:id="0">
    <w:p w14:paraId="546F23A3" w14:textId="77777777" w:rsidR="006D2968" w:rsidRDefault="006D296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00C4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C7F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D578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BF6"/>
    <w:rsid w:val="00086E2C"/>
    <w:rsid w:val="000A2E7A"/>
    <w:rsid w:val="002244B7"/>
    <w:rsid w:val="002E5992"/>
    <w:rsid w:val="00314D94"/>
    <w:rsid w:val="00617568"/>
    <w:rsid w:val="006D2968"/>
    <w:rsid w:val="006E68FA"/>
    <w:rsid w:val="00B47BF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251E8"/>
  <w15:chartTrackingRefBased/>
  <w15:docId w15:val="{F1C09987-D166-4361-8517-1FBAC9B3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47BF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7BF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212</Characters>
  <Application>Microsoft Office Word</Application>
  <DocSecurity>0</DocSecurity>
  <Lines>12</Lines>
  <Paragraphs>7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2026-02-03T12:46:00Z</dcterms:created>
  <dcterms:modified xsi:type="dcterms:W3CDTF">2026-02-03T12:47:00Z</dcterms:modified>
</cp:coreProperties>
</file>