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E946" w14:textId="77777777" w:rsidR="00067100" w:rsidRDefault="00067100" w:rsidP="00067100">
      <w:pPr>
        <w:pStyle w:val="NoSpacing"/>
      </w:pPr>
      <w:r>
        <w:rPr>
          <w:u w:val="single"/>
        </w:rPr>
        <w:t>William BACON</w:t>
      </w:r>
      <w:r>
        <w:t xml:space="preserve">      (fl.1440)</w:t>
      </w:r>
    </w:p>
    <w:p w14:paraId="0A4AD250" w14:textId="77777777" w:rsidR="00067100" w:rsidRDefault="00067100" w:rsidP="00067100">
      <w:pPr>
        <w:pStyle w:val="NoSpacing"/>
      </w:pPr>
      <w:r>
        <w:t>of London. Butcher.</w:t>
      </w:r>
    </w:p>
    <w:p w14:paraId="7372FD28" w14:textId="77777777" w:rsidR="00067100" w:rsidRDefault="00067100" w:rsidP="00067100">
      <w:pPr>
        <w:pStyle w:val="NoSpacing"/>
      </w:pPr>
    </w:p>
    <w:p w14:paraId="1D66ED48" w14:textId="77777777" w:rsidR="00067100" w:rsidRDefault="00067100" w:rsidP="00067100">
      <w:pPr>
        <w:pStyle w:val="NoSpacing"/>
      </w:pPr>
    </w:p>
    <w:p w14:paraId="10A99F7A" w14:textId="77777777" w:rsidR="00067100" w:rsidRDefault="00067100" w:rsidP="00067100">
      <w:pPr>
        <w:pStyle w:val="NoSpacing"/>
      </w:pPr>
      <w:r>
        <w:tab/>
        <w:t>1440</w:t>
      </w:r>
      <w:r>
        <w:tab/>
        <w:t>Robert Asshewell(q.v.) brought a plaint of debt against him and 4 others.</w:t>
      </w:r>
    </w:p>
    <w:p w14:paraId="5657C743" w14:textId="77777777" w:rsidR="00067100" w:rsidRDefault="00067100" w:rsidP="00067100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http://aalt.law.uh.edu/Indices/CP40Indices/CP40no717/CP40no717Pl.htm</w:t>
        </w:r>
      </w:hyperlink>
      <w:r>
        <w:t xml:space="preserve"> )</w:t>
      </w:r>
    </w:p>
    <w:p w14:paraId="00843B2C" w14:textId="77777777" w:rsidR="00067100" w:rsidRDefault="00067100" w:rsidP="00067100">
      <w:pPr>
        <w:pStyle w:val="NoSpacing"/>
      </w:pPr>
    </w:p>
    <w:p w14:paraId="6BDEB4B0" w14:textId="77777777" w:rsidR="00067100" w:rsidRDefault="00067100" w:rsidP="00067100">
      <w:pPr>
        <w:pStyle w:val="NoSpacing"/>
      </w:pPr>
    </w:p>
    <w:p w14:paraId="59C6BC7F" w14:textId="77777777" w:rsidR="00067100" w:rsidRDefault="00067100" w:rsidP="00067100">
      <w:pPr>
        <w:pStyle w:val="NoSpacing"/>
      </w:pPr>
      <w:r>
        <w:t>3 March 2026</w:t>
      </w:r>
    </w:p>
    <w:p w14:paraId="0FA3392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A0AC" w14:textId="77777777" w:rsidR="000F4399" w:rsidRDefault="000F4399" w:rsidP="00086E2C">
      <w:pPr>
        <w:spacing w:after="0" w:line="240" w:lineRule="auto"/>
      </w:pPr>
      <w:r>
        <w:separator/>
      </w:r>
    </w:p>
  </w:endnote>
  <w:endnote w:type="continuationSeparator" w:id="0">
    <w:p w14:paraId="662D6995" w14:textId="77777777" w:rsidR="000F4399" w:rsidRDefault="000F439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71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ACD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1DD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56450" w14:textId="77777777" w:rsidR="000F4399" w:rsidRDefault="000F4399" w:rsidP="00086E2C">
      <w:pPr>
        <w:spacing w:after="0" w:line="240" w:lineRule="auto"/>
      </w:pPr>
      <w:r>
        <w:separator/>
      </w:r>
    </w:p>
  </w:footnote>
  <w:footnote w:type="continuationSeparator" w:id="0">
    <w:p w14:paraId="2C21F4D7" w14:textId="77777777" w:rsidR="000F4399" w:rsidRDefault="000F439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30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450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50E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00"/>
    <w:rsid w:val="00067100"/>
    <w:rsid w:val="00086E2C"/>
    <w:rsid w:val="000A2E7A"/>
    <w:rsid w:val="000F4399"/>
    <w:rsid w:val="002244B7"/>
    <w:rsid w:val="00314D94"/>
    <w:rsid w:val="00502EB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72112"/>
  <w15:chartTrackingRefBased/>
  <w15:docId w15:val="{99D49C42-D54D-4DB4-A7AE-B4278BE4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710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671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47</Words>
  <Characters>259</Characters>
  <Application>Microsoft Office Word</Application>
  <DocSecurity>0</DocSecurity>
  <Lines>8</Lines>
  <Paragraphs>4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2026-03-07T07:33:00Z</dcterms:created>
  <dcterms:modified xsi:type="dcterms:W3CDTF">2026-03-07T07:33:00Z</dcterms:modified>
</cp:coreProperties>
</file>