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B8AC3" w14:textId="77777777" w:rsidR="002214F1" w:rsidRDefault="002214F1" w:rsidP="002214F1">
      <w:pPr>
        <w:pStyle w:val="NoSpacing"/>
        <w:rPr>
          <w:lang w:val="en-US"/>
        </w:rPr>
      </w:pPr>
      <w:r>
        <w:rPr>
          <w:u w:val="single"/>
          <w:lang w:val="en-US"/>
        </w:rPr>
        <w:t>Christine de BACKLOW</w:t>
      </w:r>
      <w:r>
        <w:rPr>
          <w:lang w:val="en-US"/>
        </w:rPr>
        <w:t xml:space="preserve">      (1426 -   )</w:t>
      </w:r>
    </w:p>
    <w:p w14:paraId="05E727A5" w14:textId="77777777" w:rsidR="002214F1" w:rsidRDefault="002214F1" w:rsidP="002214F1">
      <w:pPr>
        <w:pStyle w:val="NoSpacing"/>
        <w:rPr>
          <w:lang w:val="en-US"/>
        </w:rPr>
      </w:pPr>
    </w:p>
    <w:p w14:paraId="0FE89F64" w14:textId="77777777" w:rsidR="002214F1" w:rsidRDefault="002214F1" w:rsidP="002214F1">
      <w:pPr>
        <w:pStyle w:val="NoSpacing"/>
        <w:rPr>
          <w:lang w:val="en-US"/>
        </w:rPr>
      </w:pPr>
    </w:p>
    <w:p w14:paraId="6A376683" w14:textId="77777777" w:rsidR="002214F1" w:rsidRDefault="002214F1" w:rsidP="002214F1">
      <w:pPr>
        <w:pStyle w:val="NoSpacing"/>
        <w:rPr>
          <w:lang w:val="en-US"/>
        </w:rPr>
      </w:pPr>
      <w:r>
        <w:rPr>
          <w:lang w:val="en-US"/>
        </w:rPr>
        <w:t>= John Archer(q.v.).</w:t>
      </w:r>
    </w:p>
    <w:p w14:paraId="6A64AFB7" w14:textId="77777777" w:rsidR="002214F1" w:rsidRDefault="002214F1" w:rsidP="002214F1">
      <w:pPr>
        <w:pStyle w:val="NoSpacing"/>
        <w:rPr>
          <w:lang w:val="en-US"/>
        </w:rPr>
      </w:pPr>
      <w:r>
        <w:rPr>
          <w:lang w:val="en-US"/>
        </w:rPr>
        <w:t>(UK and Ireland, Find A Grave Index, 1300’s – current)</w:t>
      </w:r>
    </w:p>
    <w:p w14:paraId="33B5F08C" w14:textId="77777777" w:rsidR="002214F1" w:rsidRDefault="002214F1" w:rsidP="002214F1">
      <w:pPr>
        <w:pStyle w:val="NoSpacing"/>
        <w:rPr>
          <w:lang w:val="en-US"/>
        </w:rPr>
      </w:pPr>
      <w:r>
        <w:rPr>
          <w:lang w:val="en-US"/>
        </w:rPr>
        <w:t>Son:   John(q.v.).</w:t>
      </w:r>
    </w:p>
    <w:p w14:paraId="65DA085E" w14:textId="77777777" w:rsidR="002214F1" w:rsidRDefault="002214F1" w:rsidP="002214F1">
      <w:pPr>
        <w:pStyle w:val="NoSpacing"/>
        <w:rPr>
          <w:lang w:val="en-US"/>
        </w:rPr>
      </w:pPr>
      <w:r>
        <w:rPr>
          <w:lang w:val="en-US"/>
        </w:rPr>
        <w:t>(ibid.)</w:t>
      </w:r>
    </w:p>
    <w:p w14:paraId="787FF25C" w14:textId="77777777" w:rsidR="002214F1" w:rsidRDefault="002214F1" w:rsidP="002214F1">
      <w:pPr>
        <w:pStyle w:val="NoSpacing"/>
        <w:rPr>
          <w:lang w:val="en-US"/>
        </w:rPr>
      </w:pPr>
    </w:p>
    <w:p w14:paraId="5F81A90F" w14:textId="77777777" w:rsidR="002214F1" w:rsidRDefault="002214F1" w:rsidP="002214F1">
      <w:pPr>
        <w:pStyle w:val="NoSpacing"/>
        <w:rPr>
          <w:lang w:val="en-US"/>
        </w:rPr>
      </w:pPr>
    </w:p>
    <w:p w14:paraId="0C3F852F" w14:textId="77777777" w:rsidR="002214F1" w:rsidRDefault="002214F1" w:rsidP="002214F1">
      <w:pPr>
        <w:pStyle w:val="NoSpacing"/>
        <w:rPr>
          <w:lang w:val="en-US"/>
        </w:rPr>
      </w:pPr>
      <w:r>
        <w:rPr>
          <w:lang w:val="en-US"/>
        </w:rPr>
        <w:tab/>
        <w:t>1426</w:t>
      </w:r>
      <w:r>
        <w:rPr>
          <w:lang w:val="en-US"/>
        </w:rPr>
        <w:tab/>
        <w:t>Born in London.    (ibid.)</w:t>
      </w:r>
    </w:p>
    <w:p w14:paraId="7BE522A7" w14:textId="77777777" w:rsidR="002214F1" w:rsidRDefault="002214F1" w:rsidP="002214F1">
      <w:pPr>
        <w:pStyle w:val="NoSpacing"/>
        <w:rPr>
          <w:lang w:val="en-US"/>
        </w:rPr>
      </w:pPr>
    </w:p>
    <w:p w14:paraId="206F64EB" w14:textId="77777777" w:rsidR="002214F1" w:rsidRDefault="002214F1" w:rsidP="002214F1">
      <w:pPr>
        <w:pStyle w:val="NoSpacing"/>
        <w:rPr>
          <w:lang w:val="en-US"/>
        </w:rPr>
      </w:pPr>
    </w:p>
    <w:p w14:paraId="6C7F55C6" w14:textId="77777777" w:rsidR="002214F1" w:rsidRDefault="002214F1" w:rsidP="002214F1">
      <w:pPr>
        <w:pStyle w:val="NoSpacing"/>
        <w:rPr>
          <w:lang w:val="en-US"/>
        </w:rPr>
      </w:pPr>
      <w:r>
        <w:rPr>
          <w:lang w:val="en-US"/>
        </w:rPr>
        <w:t>18 March 2026</w:t>
      </w:r>
    </w:p>
    <w:p w14:paraId="118A2A9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B211E" w14:textId="77777777" w:rsidR="004714C5" w:rsidRDefault="004714C5" w:rsidP="00086E2C">
      <w:pPr>
        <w:spacing w:after="0" w:line="240" w:lineRule="auto"/>
      </w:pPr>
      <w:r>
        <w:separator/>
      </w:r>
    </w:p>
  </w:endnote>
  <w:endnote w:type="continuationSeparator" w:id="0">
    <w:p w14:paraId="6F057A5A" w14:textId="77777777" w:rsidR="004714C5" w:rsidRDefault="004714C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0BED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DD57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5F46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0AAA3" w14:textId="77777777" w:rsidR="004714C5" w:rsidRDefault="004714C5" w:rsidP="00086E2C">
      <w:pPr>
        <w:spacing w:after="0" w:line="240" w:lineRule="auto"/>
      </w:pPr>
      <w:r>
        <w:separator/>
      </w:r>
    </w:p>
  </w:footnote>
  <w:footnote w:type="continuationSeparator" w:id="0">
    <w:p w14:paraId="6233C311" w14:textId="77777777" w:rsidR="004714C5" w:rsidRDefault="004714C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3926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5588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4B19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F1"/>
    <w:rsid w:val="00086E2C"/>
    <w:rsid w:val="000A2E7A"/>
    <w:rsid w:val="001D1CE2"/>
    <w:rsid w:val="002214F1"/>
    <w:rsid w:val="002244B7"/>
    <w:rsid w:val="00314D94"/>
    <w:rsid w:val="004714C5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EEC47"/>
  <w15:chartTrackingRefBased/>
  <w15:docId w15:val="{D5550E16-58B9-4EDB-AD1A-C58CF601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214F1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29</Words>
  <Characters>145</Characters>
  <Application>Microsoft Office Word</Application>
  <DocSecurity>0</DocSecurity>
  <Lines>13</Lines>
  <Paragraphs>7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2026-03-24T17:23:00Z</dcterms:created>
  <dcterms:modified xsi:type="dcterms:W3CDTF">2026-03-24T17:25:00Z</dcterms:modified>
</cp:coreProperties>
</file>