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94042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BACHE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3C92CCF6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6CDE0EB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3A7243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3E347A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117018BF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14721B80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7895B53E" w14:textId="77777777" w:rsidR="000D04B8" w:rsidRDefault="000D04B8" w:rsidP="000D04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2257111F" w14:textId="77777777" w:rsidR="000D04B8" w:rsidRDefault="000D04B8" w:rsidP="000D04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0138A703" w14:textId="77777777" w:rsidR="000D04B8" w:rsidRDefault="000D04B8" w:rsidP="000D04B8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6BBBE9" w14:textId="77777777" w:rsidR="000D04B8" w:rsidRDefault="000D04B8" w:rsidP="000D04B8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14BEB9" w14:textId="77777777" w:rsidR="000D04B8" w:rsidRDefault="000D04B8" w:rsidP="000D04B8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March 2026</w:t>
      </w:r>
    </w:p>
    <w:p w14:paraId="38295C4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3AD65" w14:textId="77777777" w:rsidR="00B755F3" w:rsidRDefault="00B755F3" w:rsidP="00086E2C">
      <w:pPr>
        <w:spacing w:after="0" w:line="240" w:lineRule="auto"/>
      </w:pPr>
      <w:r>
        <w:separator/>
      </w:r>
    </w:p>
  </w:endnote>
  <w:endnote w:type="continuationSeparator" w:id="0">
    <w:p w14:paraId="7D1F1999" w14:textId="77777777" w:rsidR="00B755F3" w:rsidRDefault="00B755F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073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4FF1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C9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8EED" w14:textId="77777777" w:rsidR="00B755F3" w:rsidRDefault="00B755F3" w:rsidP="00086E2C">
      <w:pPr>
        <w:spacing w:after="0" w:line="240" w:lineRule="auto"/>
      </w:pPr>
      <w:r>
        <w:separator/>
      </w:r>
    </w:p>
  </w:footnote>
  <w:footnote w:type="continuationSeparator" w:id="0">
    <w:p w14:paraId="5964D9E4" w14:textId="77777777" w:rsidR="00B755F3" w:rsidRDefault="00B755F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77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3E4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42A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B8"/>
    <w:rsid w:val="00086E2C"/>
    <w:rsid w:val="000A2E7A"/>
    <w:rsid w:val="000D04B8"/>
    <w:rsid w:val="002244B7"/>
    <w:rsid w:val="00314D94"/>
    <w:rsid w:val="00617568"/>
    <w:rsid w:val="006E68FA"/>
    <w:rsid w:val="00B17FC5"/>
    <w:rsid w:val="00B755F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FD33"/>
  <w15:chartTrackingRefBased/>
  <w15:docId w15:val="{60539743-0349-4690-B789-C7539AF4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04B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D04B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2026-04-21T20:50:00Z</dcterms:created>
  <dcterms:modified xsi:type="dcterms:W3CDTF">2026-04-21T20:52:00Z</dcterms:modified>
</cp:coreProperties>
</file>