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EF4CE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BABYNGTON</w:t>
      </w:r>
      <w:r>
        <w:rPr>
          <w:rFonts w:ascii="Times New Roman" w:hAnsi="Times New Roman" w:cs="Times New Roman"/>
        </w:rPr>
        <w:t xml:space="preserve">        (fl.1483)</w:t>
      </w:r>
    </w:p>
    <w:p w14:paraId="7F224AD7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Boscastle, Cornwall. Cordwainer.</w:t>
      </w:r>
    </w:p>
    <w:p w14:paraId="619E094C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</w:p>
    <w:p w14:paraId="06D797BB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</w:p>
    <w:p w14:paraId="17E4A2B9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Specoote, esquire(q.v.), brought a plaint of trespass and taking</w:t>
      </w:r>
    </w:p>
    <w:p w14:paraId="3943591E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67BE996E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16110062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</w:p>
    <w:p w14:paraId="254866E7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</w:p>
    <w:p w14:paraId="65A06157" w14:textId="77777777" w:rsidR="006329FE" w:rsidRDefault="006329FE" w:rsidP="006329F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December 2025</w:t>
      </w:r>
    </w:p>
    <w:p w14:paraId="4EDA741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71A72" w14:textId="77777777" w:rsidR="00193F7A" w:rsidRDefault="00193F7A" w:rsidP="00086E2C">
      <w:pPr>
        <w:spacing w:after="0" w:line="240" w:lineRule="auto"/>
      </w:pPr>
      <w:r>
        <w:separator/>
      </w:r>
    </w:p>
  </w:endnote>
  <w:endnote w:type="continuationSeparator" w:id="0">
    <w:p w14:paraId="2D9A88DE" w14:textId="77777777" w:rsidR="00193F7A" w:rsidRDefault="00193F7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A141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6D4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AA93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11F7" w14:textId="77777777" w:rsidR="00193F7A" w:rsidRDefault="00193F7A" w:rsidP="00086E2C">
      <w:pPr>
        <w:spacing w:after="0" w:line="240" w:lineRule="auto"/>
      </w:pPr>
      <w:r>
        <w:separator/>
      </w:r>
    </w:p>
  </w:footnote>
  <w:footnote w:type="continuationSeparator" w:id="0">
    <w:p w14:paraId="78471896" w14:textId="77777777" w:rsidR="00193F7A" w:rsidRDefault="00193F7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73B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A3A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4491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FE"/>
    <w:rsid w:val="00086E2C"/>
    <w:rsid w:val="000A2E7A"/>
    <w:rsid w:val="00193F7A"/>
    <w:rsid w:val="002244B7"/>
    <w:rsid w:val="00314D94"/>
    <w:rsid w:val="00617568"/>
    <w:rsid w:val="006329FE"/>
    <w:rsid w:val="006E68FA"/>
    <w:rsid w:val="00CB6AA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E25F"/>
  <w15:chartTrackingRefBased/>
  <w15:docId w15:val="{8BC86BA6-82F9-487B-81DA-68ED2DE1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329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213</Characters>
  <Application>Microsoft Office Word</Application>
  <DocSecurity>0</DocSecurity>
  <Lines>13</Lines>
  <Paragraphs>7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2026-01-25T12:17:00Z</dcterms:created>
  <dcterms:modified xsi:type="dcterms:W3CDTF">2026-01-25T12:18:00Z</dcterms:modified>
</cp:coreProperties>
</file>