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E6BE3" w14:textId="77777777" w:rsidR="00926EEB" w:rsidRDefault="00926EEB" w:rsidP="00926E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BABTHORPE</w:t>
      </w:r>
      <w:r>
        <w:rPr>
          <w:rFonts w:cs="Times New Roman"/>
          <w:szCs w:val="24"/>
        </w:rPr>
        <w:t xml:space="preserve">       (fl.1420-22)</w:t>
      </w:r>
    </w:p>
    <w:p w14:paraId="0CFD8E41" w14:textId="77777777" w:rsidR="00926EEB" w:rsidRDefault="00926EEB" w:rsidP="00926EEB">
      <w:pPr>
        <w:pStyle w:val="NoSpacing"/>
        <w:rPr>
          <w:rFonts w:cs="Times New Roman"/>
          <w:szCs w:val="24"/>
        </w:rPr>
      </w:pPr>
    </w:p>
    <w:p w14:paraId="7646FC39" w14:textId="77777777" w:rsidR="00926EEB" w:rsidRDefault="00926EEB" w:rsidP="00926EEB">
      <w:pPr>
        <w:pStyle w:val="NoSpacing"/>
        <w:rPr>
          <w:rFonts w:cs="Times New Roman"/>
          <w:szCs w:val="24"/>
        </w:rPr>
      </w:pPr>
    </w:p>
    <w:p w14:paraId="1C470D49" w14:textId="77777777" w:rsidR="00926EEB" w:rsidRDefault="00926EEB" w:rsidP="00926E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Jul.</w:t>
      </w: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 xml:space="preserve">He was on a commission of </w:t>
      </w:r>
      <w:proofErr w:type="gramStart"/>
      <w:r>
        <w:rPr>
          <w:rFonts w:cs="Times New Roman"/>
          <w:szCs w:val="24"/>
        </w:rPr>
        <w:t>the peace</w:t>
      </w:r>
      <w:proofErr w:type="gramEnd"/>
      <w:r>
        <w:rPr>
          <w:rFonts w:cs="Times New Roman"/>
          <w:szCs w:val="24"/>
        </w:rPr>
        <w:t xml:space="preserve"> for Leicestershire.   </w:t>
      </w:r>
    </w:p>
    <w:p w14:paraId="6CD55B0B" w14:textId="77777777" w:rsidR="00926EEB" w:rsidRDefault="00926EEB" w:rsidP="00926E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1416-22 p.454)</w:t>
      </w:r>
    </w:p>
    <w:p w14:paraId="5012B7AC" w14:textId="77777777" w:rsidR="00926EEB" w:rsidRDefault="00926EEB" w:rsidP="00926E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Feb.1422</w:t>
      </w:r>
      <w:r>
        <w:rPr>
          <w:rFonts w:cs="Times New Roman"/>
          <w:szCs w:val="24"/>
        </w:rPr>
        <w:tab/>
        <w:t xml:space="preserve">He was on a commission of </w:t>
      </w:r>
      <w:proofErr w:type="gramStart"/>
      <w:r>
        <w:rPr>
          <w:rFonts w:cs="Times New Roman"/>
          <w:szCs w:val="24"/>
        </w:rPr>
        <w:t>the peace</w:t>
      </w:r>
      <w:proofErr w:type="gramEnd"/>
      <w:r>
        <w:rPr>
          <w:rFonts w:cs="Times New Roman"/>
          <w:szCs w:val="24"/>
        </w:rPr>
        <w:t xml:space="preserve"> for Leicestershire.    (ibid.)</w:t>
      </w:r>
    </w:p>
    <w:p w14:paraId="791D12EE" w14:textId="77777777" w:rsidR="00926EEB" w:rsidRDefault="00926EEB" w:rsidP="00926E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Jul.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He was on a commission of </w:t>
      </w:r>
      <w:proofErr w:type="gramStart"/>
      <w:r>
        <w:rPr>
          <w:rFonts w:cs="Times New Roman"/>
          <w:szCs w:val="24"/>
        </w:rPr>
        <w:t>the peace</w:t>
      </w:r>
      <w:proofErr w:type="gramEnd"/>
      <w:r>
        <w:rPr>
          <w:rFonts w:cs="Times New Roman"/>
          <w:szCs w:val="24"/>
        </w:rPr>
        <w:t xml:space="preserve"> for Leicestershire.    (ibid.)</w:t>
      </w:r>
    </w:p>
    <w:p w14:paraId="6B6C1F4E" w14:textId="77777777" w:rsidR="00926EEB" w:rsidRDefault="00926EEB" w:rsidP="00926EEB">
      <w:pPr>
        <w:pStyle w:val="NoSpacing"/>
        <w:rPr>
          <w:rFonts w:cs="Times New Roman"/>
          <w:szCs w:val="24"/>
        </w:rPr>
      </w:pPr>
    </w:p>
    <w:p w14:paraId="2DF9F470" w14:textId="77777777" w:rsidR="00926EEB" w:rsidRDefault="00926EEB" w:rsidP="00926EEB">
      <w:pPr>
        <w:pStyle w:val="NoSpacing"/>
        <w:rPr>
          <w:rFonts w:cs="Times New Roman"/>
          <w:szCs w:val="24"/>
        </w:rPr>
      </w:pPr>
    </w:p>
    <w:p w14:paraId="69234553" w14:textId="77777777" w:rsidR="00926EEB" w:rsidRDefault="00926EEB" w:rsidP="00926E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March 2026</w:t>
      </w:r>
    </w:p>
    <w:p w14:paraId="1F87AD6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6DD85" w14:textId="77777777" w:rsidR="00385157" w:rsidRDefault="00385157" w:rsidP="00086E2C">
      <w:pPr>
        <w:spacing w:after="0" w:line="240" w:lineRule="auto"/>
      </w:pPr>
      <w:r>
        <w:separator/>
      </w:r>
    </w:p>
  </w:endnote>
  <w:endnote w:type="continuationSeparator" w:id="0">
    <w:p w14:paraId="6B8009CE" w14:textId="77777777" w:rsidR="00385157" w:rsidRDefault="0038515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6FE7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2BAA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8FF2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B0F25" w14:textId="77777777" w:rsidR="00385157" w:rsidRDefault="00385157" w:rsidP="00086E2C">
      <w:pPr>
        <w:spacing w:after="0" w:line="240" w:lineRule="auto"/>
      </w:pPr>
      <w:r>
        <w:separator/>
      </w:r>
    </w:p>
  </w:footnote>
  <w:footnote w:type="continuationSeparator" w:id="0">
    <w:p w14:paraId="37BECE66" w14:textId="77777777" w:rsidR="00385157" w:rsidRDefault="0038515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1F47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4BC5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F7FB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EEB"/>
    <w:rsid w:val="00086E2C"/>
    <w:rsid w:val="000A2E7A"/>
    <w:rsid w:val="002244B7"/>
    <w:rsid w:val="00314D94"/>
    <w:rsid w:val="00385157"/>
    <w:rsid w:val="004C00F4"/>
    <w:rsid w:val="00617568"/>
    <w:rsid w:val="006E68FA"/>
    <w:rsid w:val="00926EE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74B0F"/>
  <w15:chartTrackingRefBased/>
  <w15:docId w15:val="{3C8CCE5D-BED9-4652-9B17-166D935FD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26EEB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39</Words>
  <Characters>270</Characters>
  <Application>Microsoft Office Word</Application>
  <DocSecurity>0</DocSecurity>
  <Lines>15</Lines>
  <Paragraphs>9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2026-04-05T23:11:00Z</dcterms:created>
  <dcterms:modified xsi:type="dcterms:W3CDTF">2026-04-05T23:11:00Z</dcterms:modified>
</cp:coreProperties>
</file>