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D6AE9" w14:textId="77777777" w:rsidR="00791A60" w:rsidRDefault="00791A60" w:rsidP="00791A60">
      <w:pPr>
        <w:pStyle w:val="NoSpacing"/>
      </w:pPr>
      <w:r>
        <w:rPr>
          <w:u w:val="single"/>
        </w:rPr>
        <w:t>Richard BABTHORP</w:t>
      </w:r>
      <w:r>
        <w:t xml:space="preserve">       (fl.1493)</w:t>
      </w:r>
    </w:p>
    <w:p w14:paraId="6B4B2DC1" w14:textId="77777777" w:rsidR="00791A60" w:rsidRDefault="00791A60" w:rsidP="00791A60">
      <w:pPr>
        <w:pStyle w:val="NoSpacing"/>
      </w:pPr>
    </w:p>
    <w:p w14:paraId="3E273F66" w14:textId="77777777" w:rsidR="00791A60" w:rsidRDefault="00791A60" w:rsidP="00791A60">
      <w:pPr>
        <w:pStyle w:val="NoSpacing"/>
      </w:pPr>
    </w:p>
    <w:p w14:paraId="02B7F052" w14:textId="77777777" w:rsidR="00791A60" w:rsidRDefault="00791A60" w:rsidP="00791A60">
      <w:pPr>
        <w:pStyle w:val="NoSpacing"/>
      </w:pPr>
      <w:r>
        <w:t>20 May1493</w:t>
      </w:r>
      <w:r>
        <w:tab/>
        <w:t>He was on a commission of the peace for the East Riding of Yorkshire.</w:t>
      </w:r>
    </w:p>
    <w:p w14:paraId="658B191B" w14:textId="77777777" w:rsidR="00791A60" w:rsidRDefault="00791A60" w:rsidP="00791A60">
      <w:pPr>
        <w:pStyle w:val="NoSpacing"/>
      </w:pPr>
      <w:r>
        <w:tab/>
      </w:r>
      <w:r>
        <w:tab/>
        <w:t>(C.P.R. 1485-94 p.506)</w:t>
      </w:r>
    </w:p>
    <w:p w14:paraId="244F1E2B" w14:textId="77777777" w:rsidR="00791A60" w:rsidRDefault="00791A60" w:rsidP="00791A60">
      <w:pPr>
        <w:pStyle w:val="NoSpacing"/>
      </w:pPr>
    </w:p>
    <w:p w14:paraId="0A451DAF" w14:textId="77777777" w:rsidR="00791A60" w:rsidRDefault="00791A60" w:rsidP="00791A60">
      <w:pPr>
        <w:pStyle w:val="NoSpacing"/>
      </w:pPr>
    </w:p>
    <w:p w14:paraId="18906FAF" w14:textId="77777777" w:rsidR="00791A60" w:rsidRDefault="00791A60" w:rsidP="00791A60">
      <w:pPr>
        <w:pStyle w:val="NoSpacing"/>
      </w:pPr>
      <w:r>
        <w:t>14 May 2026</w:t>
      </w:r>
    </w:p>
    <w:p w14:paraId="36E97C8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3B27C" w14:textId="77777777" w:rsidR="004B063A" w:rsidRDefault="004B063A" w:rsidP="00086E2C">
      <w:pPr>
        <w:spacing w:after="0" w:line="240" w:lineRule="auto"/>
      </w:pPr>
      <w:r>
        <w:separator/>
      </w:r>
    </w:p>
  </w:endnote>
  <w:endnote w:type="continuationSeparator" w:id="0">
    <w:p w14:paraId="196BFAE3" w14:textId="77777777" w:rsidR="004B063A" w:rsidRDefault="004B063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062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2E8B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C5F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E2772" w14:textId="77777777" w:rsidR="004B063A" w:rsidRDefault="004B063A" w:rsidP="00086E2C">
      <w:pPr>
        <w:spacing w:after="0" w:line="240" w:lineRule="auto"/>
      </w:pPr>
      <w:r>
        <w:separator/>
      </w:r>
    </w:p>
  </w:footnote>
  <w:footnote w:type="continuationSeparator" w:id="0">
    <w:p w14:paraId="2F960B85" w14:textId="77777777" w:rsidR="004B063A" w:rsidRDefault="004B063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A20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25B6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E36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60"/>
    <w:rsid w:val="00086E2C"/>
    <w:rsid w:val="000A2E7A"/>
    <w:rsid w:val="002244B7"/>
    <w:rsid w:val="00314D94"/>
    <w:rsid w:val="004B063A"/>
    <w:rsid w:val="005435B9"/>
    <w:rsid w:val="00617568"/>
    <w:rsid w:val="006E68FA"/>
    <w:rsid w:val="00791A60"/>
    <w:rsid w:val="008E56AD"/>
    <w:rsid w:val="00912557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76CD7"/>
  <w15:chartTrackingRefBased/>
  <w15:docId w15:val="{FA104919-31A0-414F-84A4-41602400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2026-05-17T20:00:00Z</dcterms:created>
  <dcterms:modified xsi:type="dcterms:W3CDTF">2026-05-17T20:01:00Z</dcterms:modified>
</cp:coreProperties>
</file>