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B233B" w14:textId="77777777" w:rsidR="005147E3" w:rsidRDefault="005147E3" w:rsidP="005147E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BABEHAM</w:t>
      </w:r>
      <w:r>
        <w:rPr>
          <w:rFonts w:ascii="Times New Roman" w:hAnsi="Times New Roman" w:cs="Times New Roman"/>
          <w:lang w:val="en-US"/>
        </w:rPr>
        <w:t xml:space="preserve">       (fl.1481)</w:t>
      </w:r>
    </w:p>
    <w:p w14:paraId="78437D53" w14:textId="77777777" w:rsidR="005147E3" w:rsidRDefault="005147E3" w:rsidP="005147E3">
      <w:pPr>
        <w:pStyle w:val="NoSpacing"/>
        <w:rPr>
          <w:rFonts w:ascii="Times New Roman" w:hAnsi="Times New Roman" w:cs="Times New Roman"/>
          <w:lang w:val="en-US"/>
        </w:rPr>
      </w:pPr>
    </w:p>
    <w:p w14:paraId="502BD2C3" w14:textId="77777777" w:rsidR="005147E3" w:rsidRDefault="005147E3" w:rsidP="005147E3">
      <w:pPr>
        <w:pStyle w:val="NoSpacing"/>
        <w:rPr>
          <w:rFonts w:ascii="Times New Roman" w:hAnsi="Times New Roman" w:cs="Times New Roman"/>
          <w:lang w:val="en-US"/>
        </w:rPr>
      </w:pPr>
    </w:p>
    <w:p w14:paraId="3C415530" w14:textId="77777777" w:rsidR="005147E3" w:rsidRDefault="005147E3" w:rsidP="005147E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1481</w:t>
      </w:r>
      <w:r>
        <w:rPr>
          <w:rFonts w:ascii="Times New Roman" w:hAnsi="Times New Roman" w:cs="Times New Roman"/>
          <w:lang w:val="en-US"/>
        </w:rPr>
        <w:tab/>
        <w:t>He made a plaint of trespass against John Golend of London, skinner(q.v.).</w:t>
      </w:r>
    </w:p>
    <w:p w14:paraId="316DDDD1" w14:textId="77777777" w:rsidR="005147E3" w:rsidRDefault="005147E3" w:rsidP="005147E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8B5C77">
          <w:rPr>
            <w:rStyle w:val="Hyperlink"/>
            <w:rFonts w:ascii="Times New Roman" w:hAnsi="Times New Roman" w:cs="Times New Roman"/>
            <w:lang w:val="en-US"/>
          </w:rPr>
          <w:t>https://waalt.uh.edu/index.php/KB27/877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5EE36A6C" w14:textId="77777777" w:rsidR="005147E3" w:rsidRDefault="005147E3" w:rsidP="005147E3">
      <w:pPr>
        <w:pStyle w:val="NoSpacing"/>
        <w:rPr>
          <w:rFonts w:ascii="Times New Roman" w:hAnsi="Times New Roman" w:cs="Times New Roman"/>
          <w:lang w:val="en-US"/>
        </w:rPr>
      </w:pPr>
    </w:p>
    <w:p w14:paraId="5576A6B9" w14:textId="77777777" w:rsidR="005147E3" w:rsidRDefault="005147E3" w:rsidP="005147E3">
      <w:pPr>
        <w:pStyle w:val="NoSpacing"/>
        <w:rPr>
          <w:rFonts w:ascii="Times New Roman" w:hAnsi="Times New Roman" w:cs="Times New Roman"/>
          <w:lang w:val="en-US"/>
        </w:rPr>
      </w:pPr>
    </w:p>
    <w:p w14:paraId="43E6D9DA" w14:textId="77777777" w:rsidR="005147E3" w:rsidRDefault="005147E3" w:rsidP="005147E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17 March 2026</w:t>
      </w:r>
    </w:p>
    <w:p w14:paraId="7F29B35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07654" w14:textId="77777777" w:rsidR="00064C96" w:rsidRDefault="00064C96" w:rsidP="00086E2C">
      <w:pPr>
        <w:spacing w:after="0" w:line="240" w:lineRule="auto"/>
      </w:pPr>
      <w:r>
        <w:separator/>
      </w:r>
    </w:p>
  </w:endnote>
  <w:endnote w:type="continuationSeparator" w:id="0">
    <w:p w14:paraId="7DF1F314" w14:textId="77777777" w:rsidR="00064C96" w:rsidRDefault="00064C9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1126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1D79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9686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0342D" w14:textId="77777777" w:rsidR="00064C96" w:rsidRDefault="00064C96" w:rsidP="00086E2C">
      <w:pPr>
        <w:spacing w:after="0" w:line="240" w:lineRule="auto"/>
      </w:pPr>
      <w:r>
        <w:separator/>
      </w:r>
    </w:p>
  </w:footnote>
  <w:footnote w:type="continuationSeparator" w:id="0">
    <w:p w14:paraId="5CB28650" w14:textId="77777777" w:rsidR="00064C96" w:rsidRDefault="00064C9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DA45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1B07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B849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7E3"/>
    <w:rsid w:val="00064C96"/>
    <w:rsid w:val="00086E2C"/>
    <w:rsid w:val="000A2E7A"/>
    <w:rsid w:val="002244B7"/>
    <w:rsid w:val="00314D94"/>
    <w:rsid w:val="005147E3"/>
    <w:rsid w:val="00617568"/>
    <w:rsid w:val="006E68FA"/>
    <w:rsid w:val="00B51D7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14E6B"/>
  <w15:chartTrackingRefBased/>
  <w15:docId w15:val="{D34695C8-C8AE-4EB3-B681-F5E891AE0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147E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147E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7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27</Words>
  <Characters>203</Characters>
  <Application>Microsoft Office Word</Application>
  <DocSecurity>0</DocSecurity>
  <Lines>9</Lines>
  <Paragraphs>6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2026-03-19T00:10:00Z</dcterms:created>
  <dcterms:modified xsi:type="dcterms:W3CDTF">2026-03-19T00:12:00Z</dcterms:modified>
</cp:coreProperties>
</file>