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D90D" w14:textId="77777777" w:rsidR="0005266F" w:rsidRDefault="0005266F" w:rsidP="000526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BAASGATE</w:t>
      </w:r>
      <w:r>
        <w:rPr>
          <w:rFonts w:cs="Times New Roman"/>
          <w:szCs w:val="24"/>
        </w:rPr>
        <w:t xml:space="preserve">        (fl.1457)</w:t>
      </w:r>
    </w:p>
    <w:p w14:paraId="11378458" w14:textId="77777777" w:rsidR="0005266F" w:rsidRDefault="0005266F" w:rsidP="0005266F">
      <w:pPr>
        <w:pStyle w:val="NoSpacing"/>
        <w:rPr>
          <w:rFonts w:cs="Times New Roman"/>
          <w:szCs w:val="24"/>
        </w:rPr>
      </w:pPr>
    </w:p>
    <w:p w14:paraId="19DCD56D" w14:textId="77777777" w:rsidR="0005266F" w:rsidRDefault="0005266F" w:rsidP="0005266F">
      <w:pPr>
        <w:pStyle w:val="NoSpacing"/>
        <w:rPr>
          <w:rFonts w:cs="Times New Roman"/>
          <w:szCs w:val="24"/>
        </w:rPr>
      </w:pPr>
    </w:p>
    <w:p w14:paraId="47F46594" w14:textId="77777777" w:rsidR="0005266F" w:rsidRDefault="0005266F" w:rsidP="000526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05E9B456" w14:textId="77777777" w:rsidR="0005266F" w:rsidRDefault="0005266F" w:rsidP="0005266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71B80B59" w14:textId="77777777" w:rsidR="0005266F" w:rsidRDefault="0005266F" w:rsidP="0005266F">
      <w:pPr>
        <w:pStyle w:val="NoSpacing"/>
        <w:rPr>
          <w:rFonts w:cs="Times New Roman"/>
          <w:szCs w:val="24"/>
        </w:rPr>
      </w:pPr>
    </w:p>
    <w:p w14:paraId="3C9859CE" w14:textId="77777777" w:rsidR="0005266F" w:rsidRDefault="0005266F" w:rsidP="0005266F">
      <w:pPr>
        <w:pStyle w:val="NoSpacing"/>
        <w:rPr>
          <w:rFonts w:cs="Times New Roman"/>
          <w:szCs w:val="24"/>
        </w:rPr>
      </w:pPr>
    </w:p>
    <w:p w14:paraId="3BBA1312" w14:textId="77777777" w:rsidR="0005266F" w:rsidRDefault="0005266F" w:rsidP="000526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0556838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75D59" w14:textId="77777777" w:rsidR="007E181D" w:rsidRDefault="007E181D" w:rsidP="00086E2C">
      <w:pPr>
        <w:spacing w:after="0" w:line="240" w:lineRule="auto"/>
      </w:pPr>
      <w:r>
        <w:separator/>
      </w:r>
    </w:p>
  </w:endnote>
  <w:endnote w:type="continuationSeparator" w:id="0">
    <w:p w14:paraId="5CD40607" w14:textId="77777777" w:rsidR="007E181D" w:rsidRDefault="007E181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555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3F9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1F1C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B2812" w14:textId="77777777" w:rsidR="007E181D" w:rsidRDefault="007E181D" w:rsidP="00086E2C">
      <w:pPr>
        <w:spacing w:after="0" w:line="240" w:lineRule="auto"/>
      </w:pPr>
      <w:r>
        <w:separator/>
      </w:r>
    </w:p>
  </w:footnote>
  <w:footnote w:type="continuationSeparator" w:id="0">
    <w:p w14:paraId="08EA3C75" w14:textId="77777777" w:rsidR="007E181D" w:rsidRDefault="007E181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496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01F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BE8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6F"/>
    <w:rsid w:val="0005266F"/>
    <w:rsid w:val="00086E2C"/>
    <w:rsid w:val="000A2E7A"/>
    <w:rsid w:val="002244B7"/>
    <w:rsid w:val="00314D94"/>
    <w:rsid w:val="00502EB6"/>
    <w:rsid w:val="00617568"/>
    <w:rsid w:val="006E68FA"/>
    <w:rsid w:val="007E181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7E180"/>
  <w15:chartTrackingRefBased/>
  <w15:docId w15:val="{E5B4C8B6-C870-4FAA-B234-5229C58D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5266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37</Words>
  <Characters>187</Characters>
  <Application>Microsoft Office Word</Application>
  <DocSecurity>0</DocSecurity>
  <Lines>8</Lines>
  <Paragraphs>5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2026-03-07T20:46:00Z</dcterms:created>
  <dcterms:modified xsi:type="dcterms:W3CDTF">2026-03-07T20:48:00Z</dcterms:modified>
</cp:coreProperties>
</file>