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C74A7" w14:textId="77777777" w:rsidR="00A22693" w:rsidRDefault="00A22693" w:rsidP="00A226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AYSTE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3E13EBEE" w14:textId="77777777" w:rsidR="00A22693" w:rsidRDefault="00A22693" w:rsidP="00A226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Runhall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 Yeoman.</w:t>
      </w:r>
    </w:p>
    <w:p w14:paraId="1D4EEB52" w14:textId="77777777" w:rsidR="00A22693" w:rsidRDefault="00A22693" w:rsidP="00A226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A664CE" w14:textId="77777777" w:rsidR="00A22693" w:rsidRDefault="00A22693" w:rsidP="00A226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761FA2" w14:textId="77777777" w:rsidR="00A22693" w:rsidRDefault="00A22693" w:rsidP="00A226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Ardrun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Folkingham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FA859CC" w14:textId="77777777" w:rsidR="00A22693" w:rsidRDefault="00A22693" w:rsidP="00A226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Lincolnshire, touching a debt of £10.   (C.P.R. 1476-85 p.149)</w:t>
      </w:r>
    </w:p>
    <w:p w14:paraId="5889E00B" w14:textId="77777777" w:rsidR="00A22693" w:rsidRDefault="00A22693" w:rsidP="00A226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64E648" w14:textId="77777777" w:rsidR="00A22693" w:rsidRDefault="00A22693" w:rsidP="00A226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E31B4C" w14:textId="77777777" w:rsidR="00A22693" w:rsidRDefault="00A22693" w:rsidP="00A226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72A9C0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A4EA9" w14:textId="77777777" w:rsidR="00A22693" w:rsidRDefault="00A22693" w:rsidP="009139A6">
      <w:r>
        <w:separator/>
      </w:r>
    </w:p>
  </w:endnote>
  <w:endnote w:type="continuationSeparator" w:id="0">
    <w:p w14:paraId="547F7706" w14:textId="77777777" w:rsidR="00A22693" w:rsidRDefault="00A226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BFF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FCC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919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74007" w14:textId="77777777" w:rsidR="00A22693" w:rsidRDefault="00A22693" w:rsidP="009139A6">
      <w:r>
        <w:separator/>
      </w:r>
    </w:p>
  </w:footnote>
  <w:footnote w:type="continuationSeparator" w:id="0">
    <w:p w14:paraId="75344202" w14:textId="77777777" w:rsidR="00A22693" w:rsidRDefault="00A226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A91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40F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ED6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93"/>
    <w:rsid w:val="000666E0"/>
    <w:rsid w:val="002510B7"/>
    <w:rsid w:val="005C130B"/>
    <w:rsid w:val="00826F5C"/>
    <w:rsid w:val="009139A6"/>
    <w:rsid w:val="009448BB"/>
    <w:rsid w:val="00A22693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1A799"/>
  <w15:chartTrackingRefBased/>
  <w15:docId w15:val="{8BC18F54-B8A7-431B-AF06-D952ABA2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2021-05-19T08:59:00Z</dcterms:created>
  <dcterms:modified xsi:type="dcterms:W3CDTF">2021-05-19T08:59:00Z</dcterms:modified>
</cp:coreProperties>
</file>