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4C8A" w14:textId="77777777" w:rsidR="00003113" w:rsidRDefault="00003113" w:rsidP="00003113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Henry AYSSHBY</w:t>
      </w:r>
      <w:r>
        <w:rPr>
          <w:szCs w:val="24"/>
        </w:rPr>
        <w:t xml:space="preserve">        (fl.1470)</w:t>
      </w:r>
    </w:p>
    <w:p w14:paraId="68262D8F" w14:textId="77777777" w:rsidR="00003113" w:rsidRDefault="00003113" w:rsidP="00003113">
      <w:pPr>
        <w:pStyle w:val="NoSpacing"/>
        <w:jc w:val="both"/>
        <w:rPr>
          <w:szCs w:val="24"/>
        </w:rPr>
      </w:pPr>
      <w:r>
        <w:rPr>
          <w:szCs w:val="24"/>
        </w:rPr>
        <w:t xml:space="preserve">of Boxley, Kent. </w:t>
      </w:r>
      <w:proofErr w:type="spellStart"/>
      <w:r>
        <w:rPr>
          <w:szCs w:val="24"/>
        </w:rPr>
        <w:t>Labourer</w:t>
      </w:r>
      <w:proofErr w:type="spellEnd"/>
      <w:r>
        <w:rPr>
          <w:szCs w:val="24"/>
        </w:rPr>
        <w:t>.</w:t>
      </w:r>
    </w:p>
    <w:p w14:paraId="1BAEC894" w14:textId="77777777" w:rsidR="00003113" w:rsidRDefault="00003113" w:rsidP="00003113">
      <w:pPr>
        <w:pStyle w:val="NoSpacing"/>
        <w:jc w:val="both"/>
        <w:rPr>
          <w:szCs w:val="24"/>
        </w:rPr>
      </w:pPr>
    </w:p>
    <w:p w14:paraId="1B519263" w14:textId="77777777" w:rsidR="00003113" w:rsidRDefault="00003113" w:rsidP="00003113">
      <w:pPr>
        <w:pStyle w:val="NoSpacing"/>
        <w:jc w:val="both"/>
        <w:rPr>
          <w:szCs w:val="24"/>
        </w:rPr>
      </w:pPr>
    </w:p>
    <w:p w14:paraId="2369916B" w14:textId="77777777" w:rsidR="00003113" w:rsidRDefault="00003113" w:rsidP="00003113">
      <w:pPr>
        <w:pStyle w:val="NoSpacing"/>
        <w:jc w:val="both"/>
        <w:rPr>
          <w:szCs w:val="24"/>
        </w:rPr>
      </w:pPr>
      <w:r>
        <w:rPr>
          <w:szCs w:val="24"/>
        </w:rPr>
        <w:t>30 Oct.1470</w:t>
      </w:r>
      <w:r>
        <w:rPr>
          <w:szCs w:val="24"/>
        </w:rPr>
        <w:tab/>
        <w:t>He was pardoned outlawry for not appearing to answer John Conyer(q.v.)</w:t>
      </w:r>
    </w:p>
    <w:p w14:paraId="23FC8B37" w14:textId="77777777" w:rsidR="00003113" w:rsidRDefault="00003113" w:rsidP="00003113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touching a debt of 40s.    (C.P.R. 1476-85 p.149)</w:t>
      </w:r>
    </w:p>
    <w:p w14:paraId="2A75928D" w14:textId="77777777" w:rsidR="00003113" w:rsidRDefault="00003113" w:rsidP="00003113">
      <w:pPr>
        <w:pStyle w:val="NoSpacing"/>
        <w:jc w:val="both"/>
        <w:rPr>
          <w:szCs w:val="24"/>
        </w:rPr>
      </w:pPr>
    </w:p>
    <w:p w14:paraId="7B83EF54" w14:textId="77777777" w:rsidR="00003113" w:rsidRDefault="00003113" w:rsidP="00003113">
      <w:pPr>
        <w:pStyle w:val="NoSpacing"/>
        <w:jc w:val="both"/>
        <w:rPr>
          <w:szCs w:val="24"/>
        </w:rPr>
      </w:pPr>
    </w:p>
    <w:p w14:paraId="0F816DFE" w14:textId="77777777" w:rsidR="00003113" w:rsidRDefault="00003113" w:rsidP="00003113">
      <w:pPr>
        <w:pStyle w:val="NoSpacing"/>
        <w:jc w:val="both"/>
        <w:rPr>
          <w:szCs w:val="24"/>
        </w:rPr>
      </w:pPr>
      <w:r>
        <w:rPr>
          <w:szCs w:val="24"/>
        </w:rPr>
        <w:t>16 January 2026</w:t>
      </w:r>
    </w:p>
    <w:p w14:paraId="297C2A3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358FD" w14:textId="77777777" w:rsidR="006A40BF" w:rsidRDefault="006A40BF" w:rsidP="00086E2C">
      <w:pPr>
        <w:spacing w:after="0" w:line="240" w:lineRule="auto"/>
      </w:pPr>
      <w:r>
        <w:separator/>
      </w:r>
    </w:p>
  </w:endnote>
  <w:endnote w:type="continuationSeparator" w:id="0">
    <w:p w14:paraId="28379C35" w14:textId="77777777" w:rsidR="006A40BF" w:rsidRDefault="006A40B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419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0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AE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61808" w14:textId="77777777" w:rsidR="006A40BF" w:rsidRDefault="006A40BF" w:rsidP="00086E2C">
      <w:pPr>
        <w:spacing w:after="0" w:line="240" w:lineRule="auto"/>
      </w:pPr>
      <w:r>
        <w:separator/>
      </w:r>
    </w:p>
  </w:footnote>
  <w:footnote w:type="continuationSeparator" w:id="0">
    <w:p w14:paraId="2D6A83C8" w14:textId="77777777" w:rsidR="006A40BF" w:rsidRDefault="006A40B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4E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5E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4D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13"/>
    <w:rsid w:val="00003113"/>
    <w:rsid w:val="00086E2C"/>
    <w:rsid w:val="000A2E7A"/>
    <w:rsid w:val="002244B7"/>
    <w:rsid w:val="00314D94"/>
    <w:rsid w:val="00617568"/>
    <w:rsid w:val="006A40BF"/>
    <w:rsid w:val="006E68FA"/>
    <w:rsid w:val="00D94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4432E"/>
  <w15:chartTrackingRefBased/>
  <w15:docId w15:val="{1252341A-403E-45B4-99DA-B6AB3187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311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179</Characters>
  <Application>Microsoft Office Word</Application>
  <DocSecurity>0</DocSecurity>
  <Lines>10</Lines>
  <Paragraphs>7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2026-01-23T12:45:00Z</dcterms:created>
  <dcterms:modified xsi:type="dcterms:W3CDTF">2026-01-23T12:46:00Z</dcterms:modified>
</cp:coreProperties>
</file>