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D33E" w14:textId="77777777" w:rsidR="00D623E2" w:rsidRDefault="00D623E2" w:rsidP="00D623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AYSSCOGH</w:t>
      </w:r>
      <w:r>
        <w:rPr>
          <w:rFonts w:cs="Times New Roman"/>
          <w:szCs w:val="24"/>
        </w:rPr>
        <w:t xml:space="preserve">        (fl.1471)</w:t>
      </w:r>
    </w:p>
    <w:p w14:paraId="1475921F" w14:textId="77777777" w:rsidR="00D623E2" w:rsidRDefault="00D623E2" w:rsidP="00D623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Stalingborough</w:t>
      </w:r>
      <w:proofErr w:type="spellEnd"/>
      <w:r>
        <w:rPr>
          <w:rFonts w:cs="Times New Roman"/>
          <w:szCs w:val="24"/>
        </w:rPr>
        <w:t>, Lincolnshire. Esquire.</w:t>
      </w:r>
    </w:p>
    <w:p w14:paraId="7D736343" w14:textId="77777777" w:rsidR="00D623E2" w:rsidRDefault="00D623E2" w:rsidP="00D623E2">
      <w:pPr>
        <w:pStyle w:val="NoSpacing"/>
        <w:rPr>
          <w:rFonts w:cs="Times New Roman"/>
          <w:szCs w:val="24"/>
        </w:rPr>
      </w:pPr>
    </w:p>
    <w:p w14:paraId="4EB3F46E" w14:textId="77777777" w:rsidR="00D623E2" w:rsidRDefault="00D623E2" w:rsidP="00D623E2">
      <w:pPr>
        <w:pStyle w:val="NoSpacing"/>
        <w:rPr>
          <w:rFonts w:cs="Times New Roman"/>
          <w:szCs w:val="24"/>
        </w:rPr>
      </w:pPr>
    </w:p>
    <w:p w14:paraId="68B4F9CC" w14:textId="77777777" w:rsidR="00D623E2" w:rsidRDefault="00D623E2" w:rsidP="00D623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Apr.1471</w:t>
      </w:r>
      <w:r>
        <w:rPr>
          <w:rFonts w:cs="Times New Roman"/>
          <w:szCs w:val="24"/>
        </w:rPr>
        <w:tab/>
        <w:t xml:space="preserve">He was granted </w:t>
      </w:r>
      <w:proofErr w:type="gramStart"/>
      <w:r>
        <w:rPr>
          <w:rFonts w:cs="Times New Roman"/>
          <w:szCs w:val="24"/>
        </w:rPr>
        <w:t>a general</w:t>
      </w:r>
      <w:proofErr w:type="gramEnd"/>
      <w:r>
        <w:rPr>
          <w:rFonts w:cs="Times New Roman"/>
          <w:szCs w:val="24"/>
        </w:rPr>
        <w:t xml:space="preserve"> pardon.   (C.P.R. 1467-77 p.258)</w:t>
      </w:r>
    </w:p>
    <w:p w14:paraId="01DFFF26" w14:textId="77777777" w:rsidR="00D623E2" w:rsidRDefault="00D623E2" w:rsidP="00D623E2">
      <w:pPr>
        <w:pStyle w:val="NoSpacing"/>
        <w:rPr>
          <w:rFonts w:cs="Times New Roman"/>
          <w:szCs w:val="24"/>
        </w:rPr>
      </w:pPr>
    </w:p>
    <w:p w14:paraId="094C07D6" w14:textId="77777777" w:rsidR="00D623E2" w:rsidRDefault="00D623E2" w:rsidP="00D623E2">
      <w:pPr>
        <w:pStyle w:val="NoSpacing"/>
        <w:rPr>
          <w:rFonts w:cs="Times New Roman"/>
          <w:szCs w:val="24"/>
        </w:rPr>
      </w:pPr>
    </w:p>
    <w:p w14:paraId="44D5449B" w14:textId="77777777" w:rsidR="00D623E2" w:rsidRDefault="00D623E2" w:rsidP="00D623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March 2026</w:t>
      </w:r>
    </w:p>
    <w:p w14:paraId="0EFDCBE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8A315" w14:textId="77777777" w:rsidR="00E44AE6" w:rsidRDefault="00E44AE6" w:rsidP="00086E2C">
      <w:pPr>
        <w:spacing w:after="0" w:line="240" w:lineRule="auto"/>
      </w:pPr>
      <w:r>
        <w:separator/>
      </w:r>
    </w:p>
  </w:endnote>
  <w:endnote w:type="continuationSeparator" w:id="0">
    <w:p w14:paraId="5138CFD9" w14:textId="77777777" w:rsidR="00E44AE6" w:rsidRDefault="00E44AE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108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82AA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CF83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537E6" w14:textId="77777777" w:rsidR="00E44AE6" w:rsidRDefault="00E44AE6" w:rsidP="00086E2C">
      <w:pPr>
        <w:spacing w:after="0" w:line="240" w:lineRule="auto"/>
      </w:pPr>
      <w:r>
        <w:separator/>
      </w:r>
    </w:p>
  </w:footnote>
  <w:footnote w:type="continuationSeparator" w:id="0">
    <w:p w14:paraId="295A0CA1" w14:textId="77777777" w:rsidR="00E44AE6" w:rsidRDefault="00E44AE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5E7A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9A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A94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3E2"/>
    <w:rsid w:val="00086E2C"/>
    <w:rsid w:val="000A2E7A"/>
    <w:rsid w:val="002244B7"/>
    <w:rsid w:val="00314D94"/>
    <w:rsid w:val="00617568"/>
    <w:rsid w:val="006E68FA"/>
    <w:rsid w:val="00B51D7C"/>
    <w:rsid w:val="00D623E2"/>
    <w:rsid w:val="00E44AE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FF1D4"/>
  <w15:chartTrackingRefBased/>
  <w15:docId w15:val="{FBE66F04-F988-4102-A5F7-3029DB63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623E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2026-03-17T18:30:00Z</dcterms:created>
  <dcterms:modified xsi:type="dcterms:W3CDTF">2026-03-17T18:31:00Z</dcterms:modified>
</cp:coreProperties>
</file>