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6DC45" w14:textId="77777777" w:rsidR="00D07DBA" w:rsidRDefault="00D07DBA" w:rsidP="00D07DB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Roger AYLWARDE</w:t>
      </w:r>
      <w:r>
        <w:rPr>
          <w:rFonts w:ascii="Times New Roman" w:hAnsi="Times New Roman" w:cs="Times New Roman"/>
          <w:lang w:val="en-US"/>
        </w:rPr>
        <w:t xml:space="preserve">      (fl.1481)</w:t>
      </w:r>
    </w:p>
    <w:p w14:paraId="4A4D0142" w14:textId="77777777" w:rsidR="00D07DBA" w:rsidRDefault="00D07DBA" w:rsidP="00D07DBA">
      <w:pPr>
        <w:pStyle w:val="NoSpacing"/>
        <w:rPr>
          <w:rFonts w:ascii="Times New Roman" w:hAnsi="Times New Roman" w:cs="Times New Roman"/>
          <w:lang w:val="en-US"/>
        </w:rPr>
      </w:pPr>
    </w:p>
    <w:p w14:paraId="073611AE" w14:textId="77777777" w:rsidR="00D07DBA" w:rsidRDefault="00D07DBA" w:rsidP="00D07DBA">
      <w:pPr>
        <w:pStyle w:val="NoSpacing"/>
        <w:rPr>
          <w:rFonts w:ascii="Times New Roman" w:hAnsi="Times New Roman" w:cs="Times New Roman"/>
          <w:lang w:val="en-US"/>
        </w:rPr>
      </w:pPr>
    </w:p>
    <w:p w14:paraId="4050E560" w14:textId="77777777" w:rsidR="00D07DBA" w:rsidRDefault="00D07DBA" w:rsidP="00D07DB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1481</w:t>
      </w:r>
      <w:r>
        <w:rPr>
          <w:rFonts w:ascii="Times New Roman" w:hAnsi="Times New Roman" w:cs="Times New Roman"/>
          <w:lang w:val="en-US"/>
        </w:rPr>
        <w:tab/>
        <w:t>He made a plaint of trespass and deception against John Pekke of</w:t>
      </w:r>
    </w:p>
    <w:p w14:paraId="7A7C714F" w14:textId="77777777" w:rsidR="00D07DBA" w:rsidRDefault="00D07DBA" w:rsidP="00D07DB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Norwich, bowyer(q.v.).</w:t>
      </w:r>
    </w:p>
    <w:p w14:paraId="1313D0F3" w14:textId="77777777" w:rsidR="00D07DBA" w:rsidRDefault="00D07DBA" w:rsidP="00D07DB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B5C77">
          <w:rPr>
            <w:rStyle w:val="Hyperlink"/>
            <w:rFonts w:ascii="Times New Roman" w:hAnsi="Times New Roman" w:cs="Times New Roman"/>
            <w:lang w:val="en-US"/>
          </w:rPr>
          <w:t>https://waalt.uh.edu/index.php/KB27/877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A43A775" w14:textId="77777777" w:rsidR="00D07DBA" w:rsidRDefault="00D07DBA" w:rsidP="00D07DBA">
      <w:pPr>
        <w:pStyle w:val="NoSpacing"/>
        <w:rPr>
          <w:rFonts w:ascii="Times New Roman" w:hAnsi="Times New Roman" w:cs="Times New Roman"/>
          <w:lang w:val="en-US"/>
        </w:rPr>
      </w:pPr>
    </w:p>
    <w:p w14:paraId="107C21A7" w14:textId="77777777" w:rsidR="00D07DBA" w:rsidRDefault="00D07DBA" w:rsidP="00D07DBA">
      <w:pPr>
        <w:pStyle w:val="NoSpacing"/>
        <w:rPr>
          <w:rFonts w:ascii="Times New Roman" w:hAnsi="Times New Roman" w:cs="Times New Roman"/>
          <w:lang w:val="en-US"/>
        </w:rPr>
      </w:pPr>
    </w:p>
    <w:p w14:paraId="0523B7BF" w14:textId="77777777" w:rsidR="00D07DBA" w:rsidRDefault="00D07DBA" w:rsidP="00D07DB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March 2026</w:t>
      </w:r>
    </w:p>
    <w:p w14:paraId="1C86920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156DF" w14:textId="77777777" w:rsidR="00102782" w:rsidRDefault="00102782" w:rsidP="00086E2C">
      <w:pPr>
        <w:spacing w:after="0" w:line="240" w:lineRule="auto"/>
      </w:pPr>
      <w:r>
        <w:separator/>
      </w:r>
    </w:p>
  </w:endnote>
  <w:endnote w:type="continuationSeparator" w:id="0">
    <w:p w14:paraId="19D18630" w14:textId="77777777" w:rsidR="00102782" w:rsidRDefault="001027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040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DB6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1E5B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3A358" w14:textId="77777777" w:rsidR="00102782" w:rsidRDefault="00102782" w:rsidP="00086E2C">
      <w:pPr>
        <w:spacing w:after="0" w:line="240" w:lineRule="auto"/>
      </w:pPr>
      <w:r>
        <w:separator/>
      </w:r>
    </w:p>
  </w:footnote>
  <w:footnote w:type="continuationSeparator" w:id="0">
    <w:p w14:paraId="50797CB2" w14:textId="77777777" w:rsidR="00102782" w:rsidRDefault="001027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A21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CF40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6945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BA"/>
    <w:rsid w:val="00086E2C"/>
    <w:rsid w:val="000A2E7A"/>
    <w:rsid w:val="00102782"/>
    <w:rsid w:val="002244B7"/>
    <w:rsid w:val="00314D94"/>
    <w:rsid w:val="00617568"/>
    <w:rsid w:val="006E68FA"/>
    <w:rsid w:val="00B51D7C"/>
    <w:rsid w:val="00D07DB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8CC0A"/>
  <w15:chartTrackingRefBased/>
  <w15:docId w15:val="{35ADF278-750B-4173-A9F7-D1F47E26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07DB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7DB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217</Characters>
  <Application>Microsoft Office Word</Application>
  <DocSecurity>0</DocSecurity>
  <Lines>10</Lines>
  <Paragraphs>6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2026-03-18T21:59:00Z</dcterms:created>
  <dcterms:modified xsi:type="dcterms:W3CDTF">2026-03-18T21:59:00Z</dcterms:modified>
</cp:coreProperties>
</file>