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67D24" w14:textId="77777777" w:rsidR="00302A71" w:rsidRDefault="00302A71" w:rsidP="00302A7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AYLEWARD</w:t>
      </w:r>
      <w:r>
        <w:rPr>
          <w:rFonts w:ascii="Times New Roman" w:hAnsi="Times New Roman" w:cs="Times New Roman"/>
          <w:sz w:val="24"/>
          <w:szCs w:val="24"/>
        </w:rPr>
        <w:t xml:space="preserve">       (fl.1412)</w:t>
      </w:r>
    </w:p>
    <w:p w14:paraId="7B5BBFE4" w14:textId="77777777" w:rsidR="00302A71" w:rsidRDefault="00302A71" w:rsidP="00302A7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9DD8AAA" w14:textId="77777777" w:rsidR="00302A71" w:rsidRDefault="00302A71" w:rsidP="00302A7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31D408D" w14:textId="77777777" w:rsidR="00302A71" w:rsidRDefault="00302A71" w:rsidP="00302A7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Jun.1412</w:t>
      </w:r>
      <w:r>
        <w:rPr>
          <w:rFonts w:ascii="Times New Roman" w:hAnsi="Times New Roman" w:cs="Times New Roman"/>
          <w:sz w:val="24"/>
          <w:szCs w:val="24"/>
        </w:rPr>
        <w:tab/>
        <w:t>He and John Henage(q.v.) were commissioned to collect in person in</w:t>
      </w:r>
    </w:p>
    <w:p w14:paraId="64421BD1" w14:textId="77777777" w:rsidR="00302A71" w:rsidRDefault="00302A71" w:rsidP="00302A7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port of Boston and all adjacent ports and places, the customs </w:t>
      </w:r>
    </w:p>
    <w:p w14:paraId="5731FC6A" w14:textId="77777777" w:rsidR="00302A71" w:rsidRDefault="00302A71" w:rsidP="00302A7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on cloths, wools, hides and woolfells for export.  (C.F.R. 1405-13 p.220)</w:t>
      </w:r>
    </w:p>
    <w:p w14:paraId="4245E82B" w14:textId="77777777" w:rsidR="00A03222" w:rsidRDefault="00A03222" w:rsidP="00A0322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Jun.1412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Henage(q.v.) were commissioned to levy and collect in the </w:t>
      </w:r>
    </w:p>
    <w:p w14:paraId="0EE895DC" w14:textId="77777777" w:rsidR="00A03222" w:rsidRDefault="00A03222" w:rsidP="00A03222">
      <w:pPr>
        <w:tabs>
          <w:tab w:val="left" w:pos="720"/>
        </w:tabs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port of Boston and in all adjacent ports and places in person, the subsidy which was granted to the King in the last Parliament.   </w:t>
      </w:r>
    </w:p>
    <w:p w14:paraId="7CE6EE03" w14:textId="19BD972C" w:rsidR="00A03222" w:rsidRDefault="00A03222" w:rsidP="00A03222">
      <w:pPr>
        <w:tabs>
          <w:tab w:val="left" w:pos="720"/>
        </w:tabs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p.218)</w:t>
      </w:r>
    </w:p>
    <w:p w14:paraId="33AD4008" w14:textId="77777777" w:rsidR="00302A71" w:rsidRDefault="00302A71" w:rsidP="00302A7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87E3E5D" w14:textId="77777777" w:rsidR="00302A71" w:rsidRDefault="00302A71" w:rsidP="00302A7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E2B25E4" w14:textId="77777777" w:rsidR="00302A71" w:rsidRDefault="00302A71" w:rsidP="00302A7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April 2024</w:t>
      </w:r>
    </w:p>
    <w:p w14:paraId="298D2105" w14:textId="46047566" w:rsidR="00A03222" w:rsidRDefault="00A03222" w:rsidP="00302A7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September 2026</w:t>
      </w:r>
    </w:p>
    <w:p w14:paraId="3A90CB1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50343" w14:textId="77777777" w:rsidR="003B48C4" w:rsidRDefault="003B48C4" w:rsidP="00086E2C">
      <w:r>
        <w:separator/>
      </w:r>
    </w:p>
  </w:endnote>
  <w:endnote w:type="continuationSeparator" w:id="0">
    <w:p w14:paraId="636C0DAD" w14:textId="77777777" w:rsidR="003B48C4" w:rsidRDefault="003B48C4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16EC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D7CF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proofErr w:type="gramStart"/>
    <w:r>
      <w:rPr>
        <w:rFonts w:ascii="Times New Roman" w:hAnsi="Times New Roman" w:cs="Times New Roman"/>
      </w:rPr>
      <w:t>copywrite</w:t>
    </w:r>
    <w:proofErr w:type="spellEnd"/>
    <w:proofErr w:type="gram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D776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6B341" w14:textId="77777777" w:rsidR="003B48C4" w:rsidRDefault="003B48C4" w:rsidP="00086E2C">
      <w:r>
        <w:separator/>
      </w:r>
    </w:p>
  </w:footnote>
  <w:footnote w:type="continuationSeparator" w:id="0">
    <w:p w14:paraId="084DFA34" w14:textId="77777777" w:rsidR="003B48C4" w:rsidRDefault="003B48C4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AB4E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7B10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8697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A71"/>
    <w:rsid w:val="00086E2C"/>
    <w:rsid w:val="000A2E7A"/>
    <w:rsid w:val="000A7CF5"/>
    <w:rsid w:val="002244B7"/>
    <w:rsid w:val="00302A71"/>
    <w:rsid w:val="00312C3F"/>
    <w:rsid w:val="00314D94"/>
    <w:rsid w:val="003B48C4"/>
    <w:rsid w:val="00617568"/>
    <w:rsid w:val="006E68FA"/>
    <w:rsid w:val="00A03222"/>
    <w:rsid w:val="00C26BC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89AF3"/>
  <w15:chartTrackingRefBased/>
  <w15:docId w15:val="{FF909767-2C51-4298-AA61-FFDAEEE10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A71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2026-04-20T20:30:00Z</dcterms:created>
  <dcterms:modified xsi:type="dcterms:W3CDTF">2026-09-02T12:35:00Z</dcterms:modified>
</cp:coreProperties>
</file>