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B77D66" w14:textId="77777777" w:rsidR="00B242FD" w:rsidRDefault="00B242FD" w:rsidP="00B242FD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u w:val="single"/>
          <w:lang w:val="en-US"/>
        </w:rPr>
        <w:t>John AXE</w:t>
      </w:r>
      <w:r>
        <w:rPr>
          <w:rFonts w:ascii="Times New Roman" w:hAnsi="Times New Roman" w:cs="Times New Roman"/>
          <w:lang w:val="en-US"/>
        </w:rPr>
        <w:t xml:space="preserve">        (fl.1457)</w:t>
      </w:r>
    </w:p>
    <w:p w14:paraId="10529291" w14:textId="77777777" w:rsidR="00B242FD" w:rsidRDefault="00B242FD" w:rsidP="00B242FD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of Lincoln. </w:t>
      </w:r>
      <w:proofErr w:type="spellStart"/>
      <w:r>
        <w:rPr>
          <w:rFonts w:ascii="Times New Roman" w:hAnsi="Times New Roman" w:cs="Times New Roman"/>
          <w:lang w:val="en-US"/>
        </w:rPr>
        <w:t>Labourer</w:t>
      </w:r>
      <w:proofErr w:type="spellEnd"/>
      <w:r>
        <w:rPr>
          <w:rFonts w:ascii="Times New Roman" w:hAnsi="Times New Roman" w:cs="Times New Roman"/>
          <w:lang w:val="en-US"/>
        </w:rPr>
        <w:t>.</w:t>
      </w:r>
    </w:p>
    <w:p w14:paraId="4ACD765A" w14:textId="77777777" w:rsidR="00B242FD" w:rsidRDefault="00B242FD" w:rsidP="00B242FD">
      <w:pPr>
        <w:pStyle w:val="NoSpacing"/>
        <w:rPr>
          <w:rFonts w:ascii="Times New Roman" w:hAnsi="Times New Roman" w:cs="Times New Roman"/>
          <w:lang w:val="en-US"/>
        </w:rPr>
      </w:pPr>
    </w:p>
    <w:p w14:paraId="474244F2" w14:textId="77777777" w:rsidR="00B242FD" w:rsidRDefault="00B242FD" w:rsidP="00B242FD">
      <w:pPr>
        <w:pStyle w:val="NoSpacing"/>
        <w:rPr>
          <w:rFonts w:ascii="Times New Roman" w:hAnsi="Times New Roman" w:cs="Times New Roman"/>
          <w:lang w:val="en-US"/>
        </w:rPr>
      </w:pPr>
    </w:p>
    <w:p w14:paraId="545BC11E" w14:textId="77777777" w:rsidR="00B242FD" w:rsidRDefault="00B242FD" w:rsidP="00B242FD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ab/>
        <w:t>1457</w:t>
      </w:r>
      <w:r>
        <w:rPr>
          <w:rFonts w:ascii="Times New Roman" w:hAnsi="Times New Roman" w:cs="Times New Roman"/>
          <w:lang w:val="en-US"/>
        </w:rPr>
        <w:tab/>
        <w:t xml:space="preserve">Richard Scalverley(q.v.) brought a plaint of trespass against him and </w:t>
      </w:r>
    </w:p>
    <w:p w14:paraId="5F0C877E" w14:textId="77777777" w:rsidR="00B242FD" w:rsidRDefault="00B242FD" w:rsidP="00B242FD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  <w:t xml:space="preserve">8 others.    ( </w:t>
      </w:r>
      <w:hyperlink r:id="rId6" w:history="1">
        <w:r w:rsidRPr="004933E6">
          <w:rPr>
            <w:rStyle w:val="Hyperlink"/>
            <w:rFonts w:ascii="Times New Roman" w:hAnsi="Times New Roman" w:cs="Times New Roman"/>
            <w:lang w:val="en-US"/>
          </w:rPr>
          <w:t>https://waalt.uh.edu/index.php/KB27/783</w:t>
        </w:r>
      </w:hyperlink>
      <w:r>
        <w:rPr>
          <w:rFonts w:ascii="Times New Roman" w:hAnsi="Times New Roman" w:cs="Times New Roman"/>
          <w:lang w:val="en-US"/>
        </w:rPr>
        <w:t xml:space="preserve"> )</w:t>
      </w:r>
    </w:p>
    <w:p w14:paraId="7EB6E6AE" w14:textId="77777777" w:rsidR="00B242FD" w:rsidRDefault="00B242FD" w:rsidP="00B242FD">
      <w:pPr>
        <w:pStyle w:val="NoSpacing"/>
        <w:rPr>
          <w:rFonts w:ascii="Times New Roman" w:hAnsi="Times New Roman" w:cs="Times New Roman"/>
          <w:lang w:val="en-US"/>
        </w:rPr>
      </w:pPr>
    </w:p>
    <w:p w14:paraId="49BC8F5B" w14:textId="77777777" w:rsidR="00B242FD" w:rsidRDefault="00B242FD" w:rsidP="00B242FD">
      <w:pPr>
        <w:pStyle w:val="NoSpacing"/>
        <w:rPr>
          <w:rFonts w:ascii="Times New Roman" w:hAnsi="Times New Roman" w:cs="Times New Roman"/>
          <w:lang w:val="en-US"/>
        </w:rPr>
      </w:pPr>
    </w:p>
    <w:p w14:paraId="61D4707F" w14:textId="77777777" w:rsidR="00B242FD" w:rsidRDefault="00B242FD" w:rsidP="00B242FD">
      <w:pPr>
        <w:pStyle w:val="NoSpacing"/>
        <w:rPr>
          <w:rFonts w:ascii="Times New Roman" w:hAnsi="Times New Roman" w:cs="Times New Roman"/>
          <w:lang w:val="en-US"/>
        </w:rPr>
      </w:pPr>
    </w:p>
    <w:p w14:paraId="2DEC9B31" w14:textId="77777777" w:rsidR="00B242FD" w:rsidRDefault="00B242FD" w:rsidP="00B242FD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3 January 2026</w:t>
      </w:r>
    </w:p>
    <w:p w14:paraId="084A57F2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C1898F" w14:textId="77777777" w:rsidR="00AA08A8" w:rsidRDefault="00AA08A8" w:rsidP="00086E2C">
      <w:pPr>
        <w:spacing w:after="0" w:line="240" w:lineRule="auto"/>
      </w:pPr>
      <w:r>
        <w:separator/>
      </w:r>
    </w:p>
  </w:endnote>
  <w:endnote w:type="continuationSeparator" w:id="0">
    <w:p w14:paraId="1DA0F7EB" w14:textId="77777777" w:rsidR="00AA08A8" w:rsidRDefault="00AA08A8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A4E6FF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697EF6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46D380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F65005" w14:textId="77777777" w:rsidR="00AA08A8" w:rsidRDefault="00AA08A8" w:rsidP="00086E2C">
      <w:pPr>
        <w:spacing w:after="0" w:line="240" w:lineRule="auto"/>
      </w:pPr>
      <w:r>
        <w:separator/>
      </w:r>
    </w:p>
  </w:footnote>
  <w:footnote w:type="continuationSeparator" w:id="0">
    <w:p w14:paraId="7DE510D1" w14:textId="77777777" w:rsidR="00AA08A8" w:rsidRDefault="00AA08A8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62F2A7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183EF0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26259C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42FD"/>
    <w:rsid w:val="00086E2C"/>
    <w:rsid w:val="000A2E7A"/>
    <w:rsid w:val="000C7D27"/>
    <w:rsid w:val="002244B7"/>
    <w:rsid w:val="00314D94"/>
    <w:rsid w:val="00617568"/>
    <w:rsid w:val="006E68FA"/>
    <w:rsid w:val="00AA08A8"/>
    <w:rsid w:val="00B242FD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08C653"/>
  <w15:chartTrackingRefBased/>
  <w15:docId w15:val="{CFE08577-4308-48D8-9BC9-CB58BEBE6C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B242FD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B242FD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KB27/783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1</TotalTime>
  <Pages>1</Pages>
  <Words>34</Words>
  <Characters>226</Characters>
  <Application>Microsoft Office Word</Application>
  <DocSecurity>0</DocSecurity>
  <Lines>16</Lines>
  <Paragraphs>9</Paragraphs>
  <ScaleCrop>false</ScaleCrop>
  <Company/>
  <LinksUpToDate>false</LinksUpToDate>
  <CharactersWithSpaces>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2026-01-04T00:34:00Z</dcterms:created>
  <dcterms:modified xsi:type="dcterms:W3CDTF">2026-01-04T00:35:00Z</dcterms:modified>
</cp:coreProperties>
</file>