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843D" w14:textId="77777777" w:rsidR="00803832" w:rsidRDefault="00803832" w:rsidP="0080383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AWNEWYKE (HAUNEWYKE)</w:t>
      </w:r>
      <w:r>
        <w:rPr>
          <w:rFonts w:cs="Times New Roman"/>
        </w:rPr>
        <w:t xml:space="preserve">         (fl.1466)</w:t>
      </w:r>
    </w:p>
    <w:p w14:paraId="15A7EE8E" w14:textId="77777777" w:rsidR="00803832" w:rsidRDefault="00803832" w:rsidP="00803832">
      <w:pPr>
        <w:pStyle w:val="NoSpacing"/>
        <w:rPr>
          <w:rFonts w:cs="Times New Roman"/>
        </w:rPr>
      </w:pPr>
      <w:r>
        <w:rPr>
          <w:rFonts w:cs="Times New Roman"/>
        </w:rPr>
        <w:t>late of Sandwich. Yeoman.</w:t>
      </w:r>
    </w:p>
    <w:p w14:paraId="6677819E" w14:textId="77777777" w:rsidR="00803832" w:rsidRDefault="00803832" w:rsidP="00803832">
      <w:pPr>
        <w:pStyle w:val="NoSpacing"/>
        <w:rPr>
          <w:rFonts w:cs="Times New Roman"/>
        </w:rPr>
      </w:pPr>
      <w:r>
        <w:rPr>
          <w:rFonts w:cs="Times New Roman"/>
        </w:rPr>
        <w:t xml:space="preserve">. </w:t>
      </w:r>
    </w:p>
    <w:p w14:paraId="11B487E8" w14:textId="77777777" w:rsidR="00803832" w:rsidRDefault="00803832" w:rsidP="00803832">
      <w:pPr>
        <w:pStyle w:val="NoSpacing"/>
        <w:rPr>
          <w:rFonts w:cs="Times New Roman"/>
        </w:rPr>
      </w:pPr>
    </w:p>
    <w:p w14:paraId="55CE8C46" w14:textId="77777777" w:rsidR="00803832" w:rsidRDefault="00803832" w:rsidP="00803832">
      <w:pPr>
        <w:pStyle w:val="NoSpacing"/>
        <w:rPr>
          <w:rFonts w:cs="Times New Roman"/>
        </w:rPr>
      </w:pPr>
      <w:r>
        <w:rPr>
          <w:rFonts w:cs="Times New Roman"/>
        </w:rPr>
        <w:t>15 May1466</w:t>
      </w:r>
      <w:r>
        <w:rPr>
          <w:rFonts w:cs="Times New Roman"/>
        </w:rPr>
        <w:tab/>
        <w:t>He was granted a general pardon.   (C.P.R. 1461-67 p.513)</w:t>
      </w:r>
    </w:p>
    <w:p w14:paraId="6FE82DB9" w14:textId="77777777" w:rsidR="00803832" w:rsidRDefault="00803832" w:rsidP="00803832">
      <w:pPr>
        <w:pStyle w:val="NoSpacing"/>
        <w:rPr>
          <w:rFonts w:cs="Times New Roman"/>
        </w:rPr>
      </w:pPr>
    </w:p>
    <w:p w14:paraId="392EF94F" w14:textId="77777777" w:rsidR="00803832" w:rsidRDefault="00803832" w:rsidP="00803832">
      <w:pPr>
        <w:pStyle w:val="NoSpacing"/>
        <w:rPr>
          <w:rFonts w:cs="Times New Roman"/>
        </w:rPr>
      </w:pPr>
    </w:p>
    <w:p w14:paraId="5A1F2324" w14:textId="77777777" w:rsidR="00803832" w:rsidRDefault="00803832" w:rsidP="00803832">
      <w:pPr>
        <w:pStyle w:val="NoSpacing"/>
        <w:rPr>
          <w:rFonts w:cs="Times New Roman"/>
        </w:rPr>
      </w:pPr>
      <w:r>
        <w:rPr>
          <w:rFonts w:cs="Times New Roman"/>
        </w:rPr>
        <w:t>29 April 2026</w:t>
      </w:r>
    </w:p>
    <w:p w14:paraId="6F0D445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3C57C" w14:textId="77777777" w:rsidR="00F535A2" w:rsidRDefault="00F535A2" w:rsidP="00086E2C">
      <w:pPr>
        <w:spacing w:after="0" w:line="240" w:lineRule="auto"/>
      </w:pPr>
      <w:r>
        <w:separator/>
      </w:r>
    </w:p>
  </w:endnote>
  <w:endnote w:type="continuationSeparator" w:id="0">
    <w:p w14:paraId="529A89BF" w14:textId="77777777" w:rsidR="00F535A2" w:rsidRDefault="00F535A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F79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5BE9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8C1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04DAE" w14:textId="77777777" w:rsidR="00F535A2" w:rsidRDefault="00F535A2" w:rsidP="00086E2C">
      <w:pPr>
        <w:spacing w:after="0" w:line="240" w:lineRule="auto"/>
      </w:pPr>
      <w:r>
        <w:separator/>
      </w:r>
    </w:p>
  </w:footnote>
  <w:footnote w:type="continuationSeparator" w:id="0">
    <w:p w14:paraId="7ED6FA48" w14:textId="77777777" w:rsidR="00F535A2" w:rsidRDefault="00F535A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92C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F20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D76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832"/>
    <w:rsid w:val="00086E2C"/>
    <w:rsid w:val="000A2E7A"/>
    <w:rsid w:val="002244B7"/>
    <w:rsid w:val="00314D94"/>
    <w:rsid w:val="005435B9"/>
    <w:rsid w:val="00617568"/>
    <w:rsid w:val="006E68FA"/>
    <w:rsid w:val="00803832"/>
    <w:rsid w:val="008E56AD"/>
    <w:rsid w:val="00AF5432"/>
    <w:rsid w:val="00AF65CA"/>
    <w:rsid w:val="00ED3A55"/>
    <w:rsid w:val="00F479D0"/>
    <w:rsid w:val="00F5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B209E"/>
  <w15:chartTrackingRefBased/>
  <w15:docId w15:val="{8E92F8CE-271E-4A93-9EC4-6F9E67BB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2026-05-03T14:36:00Z</dcterms:created>
  <dcterms:modified xsi:type="dcterms:W3CDTF">2026-05-03T14:37:00Z</dcterms:modified>
</cp:coreProperties>
</file>