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C7FB" w14:textId="77777777" w:rsidR="000C5370" w:rsidRDefault="000C5370" w:rsidP="000C53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AVENALL</w:t>
      </w:r>
      <w:r>
        <w:rPr>
          <w:rFonts w:cs="Times New Roman"/>
          <w:szCs w:val="24"/>
        </w:rPr>
        <w:t xml:space="preserve">      (1450-1499)</w:t>
      </w:r>
    </w:p>
    <w:p w14:paraId="7499C145" w14:textId="77777777" w:rsidR="000C5370" w:rsidRDefault="000C5370" w:rsidP="000C5370">
      <w:pPr>
        <w:pStyle w:val="NoSpacing"/>
        <w:rPr>
          <w:rFonts w:cs="Times New Roman"/>
          <w:szCs w:val="24"/>
        </w:rPr>
      </w:pPr>
    </w:p>
    <w:p w14:paraId="49987325" w14:textId="77777777" w:rsidR="000C5370" w:rsidRDefault="000C5370" w:rsidP="000C5370">
      <w:pPr>
        <w:pStyle w:val="NoSpacing"/>
        <w:rPr>
          <w:rFonts w:cs="Times New Roman"/>
          <w:szCs w:val="24"/>
        </w:rPr>
      </w:pPr>
    </w:p>
    <w:p w14:paraId="78862EAD" w14:textId="77777777" w:rsidR="000C5370" w:rsidRDefault="000C5370" w:rsidP="000C53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Roger Holcombe(q.v.).</w:t>
      </w:r>
    </w:p>
    <w:p w14:paraId="4EB993B0" w14:textId="77777777" w:rsidR="000C5370" w:rsidRDefault="000C5370" w:rsidP="000C53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4063B60E" w14:textId="77777777" w:rsidR="000C5370" w:rsidRDefault="000C5370" w:rsidP="000C53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Charles(q.v.).   (ibid.)</w:t>
      </w:r>
    </w:p>
    <w:p w14:paraId="4C4C1F3C" w14:textId="77777777" w:rsidR="000C5370" w:rsidRDefault="000C5370" w:rsidP="000C5370">
      <w:pPr>
        <w:pStyle w:val="NoSpacing"/>
        <w:rPr>
          <w:rFonts w:cs="Times New Roman"/>
          <w:szCs w:val="24"/>
        </w:rPr>
      </w:pPr>
    </w:p>
    <w:p w14:paraId="1F572D12" w14:textId="77777777" w:rsidR="000C5370" w:rsidRDefault="000C5370" w:rsidP="000C5370">
      <w:pPr>
        <w:pStyle w:val="NoSpacing"/>
        <w:rPr>
          <w:rFonts w:cs="Times New Roman"/>
          <w:szCs w:val="24"/>
        </w:rPr>
      </w:pPr>
    </w:p>
    <w:p w14:paraId="6E68D112" w14:textId="77777777" w:rsidR="000C5370" w:rsidRDefault="000C5370" w:rsidP="000C53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Apr.1499</w:t>
      </w:r>
      <w:r>
        <w:rPr>
          <w:rFonts w:cs="Times New Roman"/>
          <w:szCs w:val="24"/>
        </w:rPr>
        <w:tab/>
        <w:t>She died.   (ibid.)</w:t>
      </w:r>
    </w:p>
    <w:p w14:paraId="46298EF5" w14:textId="77777777" w:rsidR="000C5370" w:rsidRDefault="000C5370" w:rsidP="000C5370">
      <w:pPr>
        <w:pStyle w:val="NoSpacing"/>
        <w:rPr>
          <w:rFonts w:cs="Times New Roman"/>
          <w:szCs w:val="24"/>
        </w:rPr>
      </w:pPr>
    </w:p>
    <w:p w14:paraId="435E2ABD" w14:textId="77777777" w:rsidR="000C5370" w:rsidRDefault="000C5370" w:rsidP="000C5370">
      <w:pPr>
        <w:pStyle w:val="NoSpacing"/>
        <w:rPr>
          <w:rFonts w:cs="Times New Roman"/>
          <w:szCs w:val="24"/>
        </w:rPr>
      </w:pPr>
    </w:p>
    <w:p w14:paraId="0E9A776B" w14:textId="77777777" w:rsidR="000C5370" w:rsidRDefault="000C5370" w:rsidP="000C537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09DBAA4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315ED" w14:textId="77777777" w:rsidR="0016667F" w:rsidRDefault="0016667F" w:rsidP="00086E2C">
      <w:pPr>
        <w:spacing w:after="0" w:line="240" w:lineRule="auto"/>
      </w:pPr>
      <w:r>
        <w:separator/>
      </w:r>
    </w:p>
  </w:endnote>
  <w:endnote w:type="continuationSeparator" w:id="0">
    <w:p w14:paraId="2C506B1C" w14:textId="77777777" w:rsidR="0016667F" w:rsidRDefault="0016667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B337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00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D2AD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3FD2B" w14:textId="77777777" w:rsidR="0016667F" w:rsidRDefault="0016667F" w:rsidP="00086E2C">
      <w:pPr>
        <w:spacing w:after="0" w:line="240" w:lineRule="auto"/>
      </w:pPr>
      <w:r>
        <w:separator/>
      </w:r>
    </w:p>
  </w:footnote>
  <w:footnote w:type="continuationSeparator" w:id="0">
    <w:p w14:paraId="2AB67021" w14:textId="77777777" w:rsidR="0016667F" w:rsidRDefault="0016667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F735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A10C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C4CB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370"/>
    <w:rsid w:val="00086E2C"/>
    <w:rsid w:val="000A2E7A"/>
    <w:rsid w:val="000C5370"/>
    <w:rsid w:val="0016667F"/>
    <w:rsid w:val="001D1CE2"/>
    <w:rsid w:val="002244B7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8E744"/>
  <w15:chartTrackingRefBased/>
  <w15:docId w15:val="{9C498FB7-8D1B-4C61-8972-0697B1E2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C5370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169</Characters>
  <Application>Microsoft Office Word</Application>
  <DocSecurity>0</DocSecurity>
  <Lines>13</Lines>
  <Paragraphs>7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2026-03-26T20:19:00Z</dcterms:created>
  <dcterms:modified xsi:type="dcterms:W3CDTF">2026-03-26T20:19:00Z</dcterms:modified>
</cp:coreProperties>
</file>