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B5F89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AVALE</w:t>
      </w:r>
      <w:r>
        <w:rPr>
          <w:rFonts w:ascii="Times New Roman" w:hAnsi="Times New Roman" w:cs="Times New Roman"/>
        </w:rPr>
        <w:t xml:space="preserve">        (fl.1470)</w:t>
      </w:r>
    </w:p>
    <w:p w14:paraId="032CC657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</w:p>
    <w:p w14:paraId="67C1BA97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</w:p>
    <w:p w14:paraId="0E201B89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00CD17BD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57144D47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</w:p>
    <w:p w14:paraId="40E58FA9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</w:p>
    <w:p w14:paraId="41C516CB" w14:textId="77777777" w:rsidR="002C10E4" w:rsidRDefault="002C10E4" w:rsidP="002C10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1597F5C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1852" w14:textId="77777777" w:rsidR="00227158" w:rsidRDefault="00227158" w:rsidP="00086E2C">
      <w:pPr>
        <w:spacing w:after="0" w:line="240" w:lineRule="auto"/>
      </w:pPr>
      <w:r>
        <w:separator/>
      </w:r>
    </w:p>
  </w:endnote>
  <w:endnote w:type="continuationSeparator" w:id="0">
    <w:p w14:paraId="1BEF0F3E" w14:textId="77777777" w:rsidR="00227158" w:rsidRDefault="002271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AF59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4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048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1197C" w14:textId="77777777" w:rsidR="00227158" w:rsidRDefault="00227158" w:rsidP="00086E2C">
      <w:pPr>
        <w:spacing w:after="0" w:line="240" w:lineRule="auto"/>
      </w:pPr>
      <w:r>
        <w:separator/>
      </w:r>
    </w:p>
  </w:footnote>
  <w:footnote w:type="continuationSeparator" w:id="0">
    <w:p w14:paraId="6A8DF3BF" w14:textId="77777777" w:rsidR="00227158" w:rsidRDefault="002271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5A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40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EA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E4"/>
    <w:rsid w:val="00086E2C"/>
    <w:rsid w:val="000A2E7A"/>
    <w:rsid w:val="002244B7"/>
    <w:rsid w:val="00227158"/>
    <w:rsid w:val="002C10E4"/>
    <w:rsid w:val="00314D94"/>
    <w:rsid w:val="005A706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16C3"/>
  <w15:chartTrackingRefBased/>
  <w15:docId w15:val="{80D5CA9F-BFC4-492F-BB92-5C8303ED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C1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2026-02-16T00:28:00Z</dcterms:created>
  <dcterms:modified xsi:type="dcterms:W3CDTF">2026-02-16T00:29:00Z</dcterms:modified>
</cp:coreProperties>
</file>