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B2B51" w14:textId="77777777" w:rsidR="004323A7" w:rsidRDefault="004323A7" w:rsidP="004323A7">
      <w:pPr>
        <w:pStyle w:val="NoSpacing"/>
      </w:pPr>
      <w:r>
        <w:rPr>
          <w:u w:val="single"/>
        </w:rPr>
        <w:t>John AUSTYN</w:t>
      </w:r>
      <w:r>
        <w:t xml:space="preserve">      (fl.1464)</w:t>
      </w:r>
    </w:p>
    <w:p w14:paraId="2789B42B" w14:textId="77777777" w:rsidR="004323A7" w:rsidRDefault="004323A7" w:rsidP="004323A7">
      <w:pPr>
        <w:pStyle w:val="NoSpacing"/>
      </w:pPr>
    </w:p>
    <w:p w14:paraId="68D1A51E" w14:textId="77777777" w:rsidR="004323A7" w:rsidRDefault="004323A7" w:rsidP="004323A7">
      <w:pPr>
        <w:pStyle w:val="NoSpacing"/>
      </w:pPr>
    </w:p>
    <w:p w14:paraId="4DB86563" w14:textId="77777777" w:rsidR="004323A7" w:rsidRDefault="004323A7" w:rsidP="004323A7">
      <w:pPr>
        <w:pStyle w:val="NoSpacing"/>
      </w:pPr>
      <w:r>
        <w:t xml:space="preserve">  3 Nov.1464</w:t>
      </w:r>
      <w:r>
        <w:tab/>
        <w:t xml:space="preserve">He was appointed controller of the great and petty custom and certain </w:t>
      </w:r>
    </w:p>
    <w:p w14:paraId="3616599D" w14:textId="77777777" w:rsidR="004323A7" w:rsidRDefault="004323A7" w:rsidP="004323A7">
      <w:pPr>
        <w:pStyle w:val="NoSpacing"/>
      </w:pPr>
      <w:r>
        <w:tab/>
      </w:r>
      <w:r>
        <w:tab/>
        <w:t>subsidies in the port of Sandwich and ports and places adjacent.</w:t>
      </w:r>
    </w:p>
    <w:p w14:paraId="12789CED" w14:textId="77777777" w:rsidR="004323A7" w:rsidRDefault="004323A7" w:rsidP="004323A7">
      <w:pPr>
        <w:pStyle w:val="NoSpacing"/>
      </w:pPr>
      <w:r>
        <w:tab/>
      </w:r>
      <w:r>
        <w:tab/>
        <w:t>(C.P.R. 1461-67 p.353)</w:t>
      </w:r>
    </w:p>
    <w:p w14:paraId="3828EF1D" w14:textId="77777777" w:rsidR="004323A7" w:rsidRDefault="004323A7" w:rsidP="004323A7">
      <w:pPr>
        <w:pStyle w:val="NoSpacing"/>
      </w:pPr>
    </w:p>
    <w:p w14:paraId="1569FC29" w14:textId="77777777" w:rsidR="004323A7" w:rsidRDefault="004323A7" w:rsidP="004323A7">
      <w:pPr>
        <w:pStyle w:val="NoSpacing"/>
      </w:pPr>
    </w:p>
    <w:p w14:paraId="1DFB7575" w14:textId="77777777" w:rsidR="004323A7" w:rsidRDefault="004323A7" w:rsidP="004323A7">
      <w:pPr>
        <w:pStyle w:val="NoSpacing"/>
      </w:pPr>
      <w:r>
        <w:t>4 March 2026</w:t>
      </w:r>
    </w:p>
    <w:p w14:paraId="758EE9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6CF41" w14:textId="77777777" w:rsidR="0049084E" w:rsidRDefault="0049084E" w:rsidP="00086E2C">
      <w:pPr>
        <w:spacing w:after="0" w:line="240" w:lineRule="auto"/>
      </w:pPr>
      <w:r>
        <w:separator/>
      </w:r>
    </w:p>
  </w:endnote>
  <w:endnote w:type="continuationSeparator" w:id="0">
    <w:p w14:paraId="5B5B5679" w14:textId="77777777" w:rsidR="0049084E" w:rsidRDefault="004908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477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AF5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53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FEBA" w14:textId="77777777" w:rsidR="0049084E" w:rsidRDefault="0049084E" w:rsidP="00086E2C">
      <w:pPr>
        <w:spacing w:after="0" w:line="240" w:lineRule="auto"/>
      </w:pPr>
      <w:r>
        <w:separator/>
      </w:r>
    </w:p>
  </w:footnote>
  <w:footnote w:type="continuationSeparator" w:id="0">
    <w:p w14:paraId="07B32782" w14:textId="77777777" w:rsidR="0049084E" w:rsidRDefault="004908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24F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3CC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330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3A7"/>
    <w:rsid w:val="00086E2C"/>
    <w:rsid w:val="000A2E7A"/>
    <w:rsid w:val="002244B7"/>
    <w:rsid w:val="00314D94"/>
    <w:rsid w:val="004323A7"/>
    <w:rsid w:val="0049084E"/>
    <w:rsid w:val="00502EB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C914B"/>
  <w15:chartTrackingRefBased/>
  <w15:docId w15:val="{3ADB920B-B20F-4A3A-B032-0457AB2A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323A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16</TotalTime>
  <Pages>1</Pages>
  <Words>34</Words>
  <Characters>170</Characters>
  <Application>Microsoft Office Word</Application>
  <DocSecurity>0</DocSecurity>
  <Lines>9</Lines>
  <Paragraphs>5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2026-03-07T19:37:00Z</dcterms:created>
  <dcterms:modified xsi:type="dcterms:W3CDTF">2026-03-07T19:53:00Z</dcterms:modified>
</cp:coreProperties>
</file>