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430E" w14:textId="77777777" w:rsidR="00F739D1" w:rsidRDefault="00F739D1" w:rsidP="00F739D1">
      <w:pPr>
        <w:pStyle w:val="NoSpacing"/>
      </w:pPr>
      <w:r>
        <w:rPr>
          <w:u w:val="single"/>
        </w:rPr>
        <w:t>Alice AUSTYN</w:t>
      </w:r>
      <w:r>
        <w:t xml:space="preserve">       (fl.1465)</w:t>
      </w:r>
    </w:p>
    <w:p w14:paraId="55AA462D" w14:textId="77777777" w:rsidR="00F739D1" w:rsidRDefault="00F739D1" w:rsidP="00F739D1">
      <w:pPr>
        <w:pStyle w:val="NoSpacing"/>
      </w:pPr>
      <w:r>
        <w:t>of Basingstoke. Widow.</w:t>
      </w:r>
    </w:p>
    <w:p w14:paraId="0053213D" w14:textId="77777777" w:rsidR="00F739D1" w:rsidRDefault="00F739D1" w:rsidP="00F739D1">
      <w:pPr>
        <w:pStyle w:val="NoSpacing"/>
      </w:pPr>
    </w:p>
    <w:p w14:paraId="102EE26D" w14:textId="77777777" w:rsidR="00F739D1" w:rsidRDefault="00F739D1" w:rsidP="00F739D1">
      <w:pPr>
        <w:pStyle w:val="NoSpacing"/>
      </w:pPr>
    </w:p>
    <w:p w14:paraId="71B12B17" w14:textId="77777777" w:rsidR="00F739D1" w:rsidRDefault="00F739D1" w:rsidP="00F739D1">
      <w:pPr>
        <w:pStyle w:val="NoSpacing"/>
      </w:pPr>
      <w:r>
        <w:tab/>
        <w:t>1465</w:t>
      </w:r>
      <w:r>
        <w:tab/>
        <w:t>Isabel Bromle(q.v.), as the executrix of William Bromle(q.v.), made a plaint</w:t>
      </w:r>
    </w:p>
    <w:p w14:paraId="34CF021B" w14:textId="77777777" w:rsidR="00F739D1" w:rsidRDefault="00F739D1" w:rsidP="00F739D1">
      <w:pPr>
        <w:pStyle w:val="NoSpacing"/>
      </w:pPr>
      <w:r>
        <w:tab/>
      </w:r>
      <w:r>
        <w:tab/>
        <w:t>of debt against her, William Lynaker of Reading(q.v.) and Thomas Rysby</w:t>
      </w:r>
    </w:p>
    <w:p w14:paraId="04908F51" w14:textId="77777777" w:rsidR="00F739D1" w:rsidRDefault="00F739D1" w:rsidP="00F739D1">
      <w:pPr>
        <w:pStyle w:val="NoSpacing"/>
      </w:pPr>
      <w:r>
        <w:tab/>
      </w:r>
      <w:r>
        <w:tab/>
        <w:t>of London, brasier(q.v.).</w:t>
      </w:r>
    </w:p>
    <w:p w14:paraId="38D6D12C" w14:textId="77777777" w:rsidR="00F739D1" w:rsidRDefault="00F739D1" w:rsidP="00F739D1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http://aalt.law.uh.edu/Indices/CP40Indices/CP40no814/CP40no814Pl.htm</w:t>
        </w:r>
      </w:hyperlink>
      <w:r>
        <w:t xml:space="preserve"> )</w:t>
      </w:r>
    </w:p>
    <w:p w14:paraId="2423480C" w14:textId="77777777" w:rsidR="00F739D1" w:rsidRDefault="00F739D1" w:rsidP="00F739D1">
      <w:pPr>
        <w:pStyle w:val="NoSpacing"/>
      </w:pPr>
    </w:p>
    <w:p w14:paraId="788FBDA3" w14:textId="77777777" w:rsidR="00F739D1" w:rsidRDefault="00F739D1" w:rsidP="00F739D1">
      <w:pPr>
        <w:pStyle w:val="NoSpacing"/>
      </w:pPr>
    </w:p>
    <w:p w14:paraId="3D6B08C8" w14:textId="77777777" w:rsidR="00F739D1" w:rsidRDefault="00F739D1" w:rsidP="00F739D1">
      <w:pPr>
        <w:pStyle w:val="NoSpacing"/>
      </w:pPr>
      <w:r>
        <w:t>3 March 2026</w:t>
      </w:r>
    </w:p>
    <w:p w14:paraId="7FCA16B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2213A" w14:textId="77777777" w:rsidR="004B3B4E" w:rsidRDefault="004B3B4E" w:rsidP="00086E2C">
      <w:pPr>
        <w:spacing w:after="0" w:line="240" w:lineRule="auto"/>
      </w:pPr>
      <w:r>
        <w:separator/>
      </w:r>
    </w:p>
  </w:endnote>
  <w:endnote w:type="continuationSeparator" w:id="0">
    <w:p w14:paraId="164584EF" w14:textId="77777777" w:rsidR="004B3B4E" w:rsidRDefault="004B3B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74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D03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4D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B9DC" w14:textId="77777777" w:rsidR="004B3B4E" w:rsidRDefault="004B3B4E" w:rsidP="00086E2C">
      <w:pPr>
        <w:spacing w:after="0" w:line="240" w:lineRule="auto"/>
      </w:pPr>
      <w:r>
        <w:separator/>
      </w:r>
    </w:p>
  </w:footnote>
  <w:footnote w:type="continuationSeparator" w:id="0">
    <w:p w14:paraId="3EFB325C" w14:textId="77777777" w:rsidR="004B3B4E" w:rsidRDefault="004B3B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C830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5E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5D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D1"/>
    <w:rsid w:val="00086E2C"/>
    <w:rsid w:val="000A2E7A"/>
    <w:rsid w:val="002244B7"/>
    <w:rsid w:val="00314D94"/>
    <w:rsid w:val="004B3B4E"/>
    <w:rsid w:val="00502EB6"/>
    <w:rsid w:val="00617568"/>
    <w:rsid w:val="006E68FA"/>
    <w:rsid w:val="00ED3A55"/>
    <w:rsid w:val="00F479D0"/>
    <w:rsid w:val="00F7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049D"/>
  <w15:chartTrackingRefBased/>
  <w15:docId w15:val="{2830F9E4-3892-4F58-97EF-DFF0D051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739D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739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64</Words>
  <Characters>349</Characters>
  <Application>Microsoft Office Word</Application>
  <DocSecurity>0</DocSecurity>
  <Lines>10</Lines>
  <Paragraphs>6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2026-03-07T19:35:00Z</dcterms:created>
  <dcterms:modified xsi:type="dcterms:W3CDTF">2026-03-07T19:36:00Z</dcterms:modified>
</cp:coreProperties>
</file>