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6A4D3" w14:textId="77777777" w:rsidR="00CF5F9F" w:rsidRDefault="00CF5F9F" w:rsidP="00CF5F9F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William AUSTEN</w:t>
      </w:r>
      <w:r>
        <w:rPr>
          <w:rFonts w:ascii="Times New Roman" w:hAnsi="Times New Roman" w:cs="Times New Roman"/>
          <w:lang w:val="en-US"/>
        </w:rPr>
        <w:t xml:space="preserve">       (fl.1492)</w:t>
      </w:r>
    </w:p>
    <w:p w14:paraId="318DF5F0" w14:textId="77777777" w:rsidR="00CF5F9F" w:rsidRDefault="00CF5F9F" w:rsidP="00CF5F9F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London. Bowyer.</w:t>
      </w:r>
    </w:p>
    <w:p w14:paraId="2E20D660" w14:textId="77777777" w:rsidR="00CF5F9F" w:rsidRDefault="00CF5F9F" w:rsidP="00CF5F9F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3CCCE0B7" w14:textId="77777777" w:rsidR="00CF5F9F" w:rsidRDefault="00CF5F9F" w:rsidP="00CF5F9F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1AD59D08" w14:textId="77777777" w:rsidR="00CF5F9F" w:rsidRDefault="00CF5F9F" w:rsidP="00CF5F9F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1492</w:t>
      </w:r>
      <w:r>
        <w:rPr>
          <w:rFonts w:ascii="Times New Roman" w:hAnsi="Times New Roman" w:cs="Times New Roman"/>
          <w:lang w:val="en-US"/>
        </w:rPr>
        <w:tab/>
        <w:t>James Walsyngham(q.v.) brought a plaint of forcible entry against him and</w:t>
      </w:r>
    </w:p>
    <w:p w14:paraId="0FF5F980" w14:textId="77777777" w:rsidR="00CF5F9F" w:rsidRDefault="00CF5F9F" w:rsidP="00CF5F9F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Thomas Sutton of London, tallow chandler(q.v.).</w:t>
      </w:r>
    </w:p>
    <w:p w14:paraId="6A7162D0" w14:textId="77777777" w:rsidR="00CF5F9F" w:rsidRDefault="00CF5F9F" w:rsidP="00CF5F9F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CE166D">
          <w:rPr>
            <w:rStyle w:val="Hyperlink"/>
            <w:rFonts w:ascii="Times New Roman" w:hAnsi="Times New Roman" w:cs="Times New Roman"/>
            <w:lang w:val="en-US"/>
          </w:rPr>
          <w:t>https://waalt.uh.edu/index.php/KB27/922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1AE8B210" w14:textId="77777777" w:rsidR="00CF5F9F" w:rsidRDefault="00CF5F9F" w:rsidP="00CF5F9F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6C03C3E3" w14:textId="77777777" w:rsidR="00CF5F9F" w:rsidRDefault="00CF5F9F" w:rsidP="00CF5F9F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677EBE85" w14:textId="77777777" w:rsidR="00CF5F9F" w:rsidRDefault="00CF5F9F" w:rsidP="00CF5F9F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24 April 2026</w:t>
      </w:r>
    </w:p>
    <w:p w14:paraId="5F8F927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854C7" w14:textId="77777777" w:rsidR="009B4C02" w:rsidRDefault="009B4C02" w:rsidP="00086E2C">
      <w:pPr>
        <w:spacing w:after="0" w:line="240" w:lineRule="auto"/>
      </w:pPr>
      <w:r>
        <w:separator/>
      </w:r>
    </w:p>
  </w:endnote>
  <w:endnote w:type="continuationSeparator" w:id="0">
    <w:p w14:paraId="6239993F" w14:textId="77777777" w:rsidR="009B4C02" w:rsidRDefault="009B4C0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CE31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2CC8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2E53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AAD28" w14:textId="77777777" w:rsidR="009B4C02" w:rsidRDefault="009B4C02" w:rsidP="00086E2C">
      <w:pPr>
        <w:spacing w:after="0" w:line="240" w:lineRule="auto"/>
      </w:pPr>
      <w:r>
        <w:separator/>
      </w:r>
    </w:p>
  </w:footnote>
  <w:footnote w:type="continuationSeparator" w:id="0">
    <w:p w14:paraId="1654678C" w14:textId="77777777" w:rsidR="009B4C02" w:rsidRDefault="009B4C0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09B4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79C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7854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F9F"/>
    <w:rsid w:val="00086E2C"/>
    <w:rsid w:val="000A2E7A"/>
    <w:rsid w:val="002244B7"/>
    <w:rsid w:val="002E03A7"/>
    <w:rsid w:val="00314D94"/>
    <w:rsid w:val="00617568"/>
    <w:rsid w:val="006E68FA"/>
    <w:rsid w:val="009B4C02"/>
    <w:rsid w:val="00CF5F9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90A3E"/>
  <w15:chartTrackingRefBased/>
  <w15:docId w15:val="{9DA1FC8A-BF0B-4CAC-ADB8-1AE3EECCF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CF5F9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F5F9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2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2026-04-26T21:55:00Z</dcterms:created>
  <dcterms:modified xsi:type="dcterms:W3CDTF">2026-04-26T21:57:00Z</dcterms:modified>
</cp:coreProperties>
</file>