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6EB05" w14:textId="77777777" w:rsidR="006972DF" w:rsidRDefault="006972DF" w:rsidP="006972DF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Richard AUSTEN</w:t>
      </w:r>
      <w:r>
        <w:rPr>
          <w:rFonts w:ascii="Times New Roman" w:hAnsi="Times New Roman" w:cs="Times New Roman"/>
          <w:lang w:val="en-US"/>
        </w:rPr>
        <w:t xml:space="preserve">      (1426-1485)</w:t>
      </w:r>
    </w:p>
    <w:p w14:paraId="2702FC41" w14:textId="77777777" w:rsidR="006972DF" w:rsidRDefault="006972DF" w:rsidP="006972DF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 Kent.</w:t>
      </w:r>
    </w:p>
    <w:p w14:paraId="3894107F" w14:textId="77777777" w:rsidR="006972DF" w:rsidRDefault="006972DF" w:rsidP="006972DF">
      <w:pPr>
        <w:pStyle w:val="NoSpacing"/>
        <w:rPr>
          <w:rFonts w:ascii="Times New Roman" w:hAnsi="Times New Roman" w:cs="Times New Roman"/>
          <w:lang w:val="en-US"/>
        </w:rPr>
      </w:pPr>
    </w:p>
    <w:p w14:paraId="2349AB89" w14:textId="77777777" w:rsidR="006972DF" w:rsidRDefault="006972DF" w:rsidP="006972DF">
      <w:pPr>
        <w:pStyle w:val="NoSpacing"/>
        <w:rPr>
          <w:rFonts w:ascii="Times New Roman" w:hAnsi="Times New Roman" w:cs="Times New Roman"/>
          <w:lang w:val="en-US"/>
        </w:rPr>
      </w:pPr>
    </w:p>
    <w:p w14:paraId="5C46609D" w14:textId="77777777" w:rsidR="006972DF" w:rsidRDefault="006972DF" w:rsidP="006972DF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Son of Richard Austen of Benenden(d.1460)(q.v.).</w:t>
      </w:r>
    </w:p>
    <w:p w14:paraId="12F54992" w14:textId="77777777" w:rsidR="006972DF" w:rsidRPr="001735B0" w:rsidRDefault="006972DF" w:rsidP="006972DF">
      <w:pPr>
        <w:pStyle w:val="NoSpacing"/>
        <w:rPr>
          <w:rFonts w:ascii="Times New Roman" w:hAnsi="Times New Roman" w:cs="Times New Roman"/>
          <w:lang w:val="en-US"/>
        </w:rPr>
      </w:pPr>
      <w:r w:rsidRPr="001735B0">
        <w:rPr>
          <w:rFonts w:ascii="Times New Roman" w:hAnsi="Times New Roman" w:cs="Times New Roman"/>
          <w:lang w:val="en-US"/>
        </w:rPr>
        <w:t>(UK and Ireland, Find A Grave Index, 1300’s – current)</w:t>
      </w:r>
    </w:p>
    <w:p w14:paraId="6714140B" w14:textId="77777777" w:rsidR="006972DF" w:rsidRDefault="006972DF" w:rsidP="006972DF">
      <w:pPr>
        <w:pStyle w:val="NoSpacing"/>
        <w:rPr>
          <w:rFonts w:ascii="Times New Roman" w:hAnsi="Times New Roman" w:cs="Times New Roman"/>
          <w:lang w:val="en-US"/>
        </w:rPr>
      </w:pPr>
    </w:p>
    <w:p w14:paraId="0851D812" w14:textId="77777777" w:rsidR="006972DF" w:rsidRDefault="006972DF" w:rsidP="006972DF">
      <w:pPr>
        <w:pStyle w:val="NoSpacing"/>
        <w:rPr>
          <w:rFonts w:ascii="Times New Roman" w:hAnsi="Times New Roman" w:cs="Times New Roman"/>
          <w:lang w:val="en-US"/>
        </w:rPr>
      </w:pPr>
    </w:p>
    <w:p w14:paraId="46DAD77F" w14:textId="77777777" w:rsidR="006972DF" w:rsidRDefault="006972DF" w:rsidP="006972DF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14 April 2026</w:t>
      </w:r>
    </w:p>
    <w:p w14:paraId="4B4EE6C5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5C53FA" w14:textId="77777777" w:rsidR="00512818" w:rsidRDefault="00512818" w:rsidP="00086E2C">
      <w:pPr>
        <w:spacing w:after="0" w:line="240" w:lineRule="auto"/>
      </w:pPr>
      <w:r>
        <w:separator/>
      </w:r>
    </w:p>
  </w:endnote>
  <w:endnote w:type="continuationSeparator" w:id="0">
    <w:p w14:paraId="263DDA35" w14:textId="77777777" w:rsidR="00512818" w:rsidRDefault="00512818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3D925E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71FDC5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AF1AA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062866" w14:textId="77777777" w:rsidR="00512818" w:rsidRDefault="00512818" w:rsidP="00086E2C">
      <w:pPr>
        <w:spacing w:after="0" w:line="240" w:lineRule="auto"/>
      </w:pPr>
      <w:r>
        <w:separator/>
      </w:r>
    </w:p>
  </w:footnote>
  <w:footnote w:type="continuationSeparator" w:id="0">
    <w:p w14:paraId="7C9792F5" w14:textId="77777777" w:rsidR="00512818" w:rsidRDefault="00512818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A1865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C0A08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2D0EF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2DF"/>
    <w:rsid w:val="00086E2C"/>
    <w:rsid w:val="000A2E7A"/>
    <w:rsid w:val="002244B7"/>
    <w:rsid w:val="00314D94"/>
    <w:rsid w:val="00512818"/>
    <w:rsid w:val="00617568"/>
    <w:rsid w:val="006972DF"/>
    <w:rsid w:val="006E68FA"/>
    <w:rsid w:val="00ED3A55"/>
    <w:rsid w:val="00F479D0"/>
    <w:rsid w:val="00F73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BAE4DF"/>
  <w15:chartTrackingRefBased/>
  <w15:docId w15:val="{DDA00DFD-2069-4FD3-832C-867FEC89A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6972D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23</Words>
  <Characters>141</Characters>
  <Application>Microsoft Office Word</Application>
  <DocSecurity>0</DocSecurity>
  <Lines>3</Lines>
  <Paragraphs>3</Paragraphs>
  <ScaleCrop>false</ScaleCrop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2026-04-15T20:42:00Z</dcterms:created>
  <dcterms:modified xsi:type="dcterms:W3CDTF">2026-04-15T20:43:00Z</dcterms:modified>
</cp:coreProperties>
</file>