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EB996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AUSTEN</w:t>
      </w:r>
      <w:r>
        <w:rPr>
          <w:rFonts w:ascii="Times New Roman" w:hAnsi="Times New Roman" w:cs="Times New Roman"/>
          <w:lang w:val="en-US"/>
        </w:rPr>
        <w:t xml:space="preserve">       (1402-1460)</w:t>
      </w:r>
    </w:p>
    <w:p w14:paraId="2AA28044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Benenden, Kent.</w:t>
      </w:r>
    </w:p>
    <w:p w14:paraId="371F8333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</w:p>
    <w:p w14:paraId="4EF914D7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</w:p>
    <w:p w14:paraId="44A169BA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He had a son, Richard(d.1485)(q.v.)</w:t>
      </w:r>
    </w:p>
    <w:p w14:paraId="7F61D471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  <w:r w:rsidRPr="001735B0">
        <w:rPr>
          <w:rFonts w:ascii="Times New Roman" w:hAnsi="Times New Roman" w:cs="Times New Roman"/>
          <w:lang w:val="en-US"/>
        </w:rPr>
        <w:t>(UK and Ireland, Find A Grave Index, 1300’s – current)</w:t>
      </w:r>
    </w:p>
    <w:p w14:paraId="671FE504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</w:p>
    <w:p w14:paraId="4DA1AEEE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</w:p>
    <w:p w14:paraId="4EC0D08E" w14:textId="77777777" w:rsidR="00441106" w:rsidRDefault="00441106" w:rsidP="0044110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April 2026</w:t>
      </w:r>
    </w:p>
    <w:p w14:paraId="19F011D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1ECF7" w14:textId="77777777" w:rsidR="00E87B1B" w:rsidRDefault="00E87B1B" w:rsidP="00086E2C">
      <w:pPr>
        <w:spacing w:after="0" w:line="240" w:lineRule="auto"/>
      </w:pPr>
      <w:r>
        <w:separator/>
      </w:r>
    </w:p>
  </w:endnote>
  <w:endnote w:type="continuationSeparator" w:id="0">
    <w:p w14:paraId="2E9F8D55" w14:textId="77777777" w:rsidR="00E87B1B" w:rsidRDefault="00E87B1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7A1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4D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5C8B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D6F88" w14:textId="77777777" w:rsidR="00E87B1B" w:rsidRDefault="00E87B1B" w:rsidP="00086E2C">
      <w:pPr>
        <w:spacing w:after="0" w:line="240" w:lineRule="auto"/>
      </w:pPr>
      <w:r>
        <w:separator/>
      </w:r>
    </w:p>
  </w:footnote>
  <w:footnote w:type="continuationSeparator" w:id="0">
    <w:p w14:paraId="552A0A38" w14:textId="77777777" w:rsidR="00E87B1B" w:rsidRDefault="00E87B1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3DD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37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DFA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06"/>
    <w:rsid w:val="00086E2C"/>
    <w:rsid w:val="000A2E7A"/>
    <w:rsid w:val="002244B7"/>
    <w:rsid w:val="00314D94"/>
    <w:rsid w:val="00441106"/>
    <w:rsid w:val="00617568"/>
    <w:rsid w:val="006E68FA"/>
    <w:rsid w:val="00E87B1B"/>
    <w:rsid w:val="00ED3A55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29FCE"/>
  <w15:chartTrackingRefBased/>
  <w15:docId w15:val="{99E1BD1E-4B6F-4E5A-96D0-59F0F223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411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127</Characters>
  <Application>Microsoft Office Word</Application>
  <DocSecurity>0</DocSecurity>
  <Lines>9</Lines>
  <Paragraphs>5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2026-04-15T20:43:00Z</dcterms:created>
  <dcterms:modified xsi:type="dcterms:W3CDTF">2026-04-15T20:44:00Z</dcterms:modified>
</cp:coreProperties>
</file>