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A35A5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ATKYNSON</w:t>
      </w:r>
      <w:r>
        <w:rPr>
          <w:rFonts w:cs="Times New Roman"/>
          <w:szCs w:val="24"/>
          <w:lang w:val="en-GB"/>
        </w:rPr>
        <w:t xml:space="preserve">         (fl.1469)</w:t>
      </w:r>
    </w:p>
    <w:p w14:paraId="31D8CB7E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York. Walker.</w:t>
      </w:r>
    </w:p>
    <w:p w14:paraId="65035E5D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</w:p>
    <w:p w14:paraId="4D47FB76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</w:p>
    <w:p w14:paraId="5D86CA5D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 xml:space="preserve">Thomas Loksmyth(q.v.) and his wife, Alice(q.v.), brought a plaint of </w:t>
      </w:r>
    </w:p>
    <w:p w14:paraId="170E2C3A" w14:textId="77777777" w:rsidR="001A78D6" w:rsidRDefault="001A78D6" w:rsidP="001A78D6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trespass against him and 5 others.     </w:t>
      </w:r>
    </w:p>
    <w:p w14:paraId="15C369C4" w14:textId="77777777" w:rsidR="001A78D6" w:rsidRDefault="001A78D6" w:rsidP="001A78D6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4BD3CA1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</w:p>
    <w:p w14:paraId="6ACB9758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</w:p>
    <w:p w14:paraId="1F7A0747" w14:textId="77777777" w:rsidR="001A78D6" w:rsidRDefault="001A78D6" w:rsidP="001A78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30 January 2026</w:t>
      </w:r>
    </w:p>
    <w:p w14:paraId="576CCC5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C5E85" w14:textId="77777777" w:rsidR="00F76863" w:rsidRDefault="00F76863" w:rsidP="00086E2C">
      <w:pPr>
        <w:spacing w:after="0" w:line="240" w:lineRule="auto"/>
      </w:pPr>
      <w:r>
        <w:separator/>
      </w:r>
    </w:p>
  </w:endnote>
  <w:endnote w:type="continuationSeparator" w:id="0">
    <w:p w14:paraId="2A9D1799" w14:textId="77777777" w:rsidR="00F76863" w:rsidRDefault="00F7686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1DE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A9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66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BC611" w14:textId="77777777" w:rsidR="00F76863" w:rsidRDefault="00F76863" w:rsidP="00086E2C">
      <w:pPr>
        <w:spacing w:after="0" w:line="240" w:lineRule="auto"/>
      </w:pPr>
      <w:r>
        <w:separator/>
      </w:r>
    </w:p>
  </w:footnote>
  <w:footnote w:type="continuationSeparator" w:id="0">
    <w:p w14:paraId="74DDF13F" w14:textId="77777777" w:rsidR="00F76863" w:rsidRDefault="00F7686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E52C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016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E2C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D6"/>
    <w:rsid w:val="00086E2C"/>
    <w:rsid w:val="000A2E7A"/>
    <w:rsid w:val="00180228"/>
    <w:rsid w:val="001A78D6"/>
    <w:rsid w:val="002244B7"/>
    <w:rsid w:val="00314D94"/>
    <w:rsid w:val="00617568"/>
    <w:rsid w:val="006E68FA"/>
    <w:rsid w:val="00ED3A55"/>
    <w:rsid w:val="00F479D0"/>
    <w:rsid w:val="00F7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23C0"/>
  <w15:chartTrackingRefBased/>
  <w15:docId w15:val="{2ABD185D-784F-4394-98B2-57F5386E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78D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A78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248</Characters>
  <Application>Microsoft Office Word</Application>
  <DocSecurity>0</DocSecurity>
  <Lines>13</Lines>
  <Paragraphs>8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2026-01-31T00:00:00Z</dcterms:created>
  <dcterms:modified xsi:type="dcterms:W3CDTF">2026-01-31T00:01:00Z</dcterms:modified>
</cp:coreProperties>
</file>