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BAD0" w14:textId="77777777" w:rsidR="004A4B8D" w:rsidRDefault="004A4B8D" w:rsidP="004A4B8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Walter ASTON</w:t>
      </w:r>
      <w:r>
        <w:rPr>
          <w:rFonts w:cs="Times New Roman"/>
        </w:rPr>
        <w:t xml:space="preserve">       (fl.1457-68)</w:t>
      </w:r>
    </w:p>
    <w:p w14:paraId="1E91A797" w14:textId="77777777" w:rsidR="004A4B8D" w:rsidRDefault="004A4B8D" w:rsidP="004A4B8D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54D70028" w14:textId="77777777" w:rsidR="004A4B8D" w:rsidRDefault="004A4B8D" w:rsidP="004A4B8D">
      <w:pPr>
        <w:pStyle w:val="NoSpacing"/>
        <w:rPr>
          <w:rFonts w:cs="Times New Roman"/>
        </w:rPr>
      </w:pPr>
    </w:p>
    <w:p w14:paraId="572DD021" w14:textId="77777777" w:rsidR="004A4B8D" w:rsidRDefault="004A4B8D" w:rsidP="004A4B8D">
      <w:pPr>
        <w:pStyle w:val="NoSpacing"/>
        <w:rPr>
          <w:rFonts w:cs="Times New Roman"/>
        </w:rPr>
      </w:pPr>
    </w:p>
    <w:p w14:paraId="1396546A" w14:textId="77777777" w:rsidR="004A4B8D" w:rsidRDefault="004A4B8D" w:rsidP="004A4B8D">
      <w:pPr>
        <w:pStyle w:val="NoSpacing"/>
        <w:rPr>
          <w:rFonts w:cs="Times New Roman"/>
        </w:rPr>
      </w:pPr>
      <w:r>
        <w:rPr>
          <w:rFonts w:cs="Times New Roman"/>
        </w:rPr>
        <w:t xml:space="preserve">       1457-68</w:t>
      </w:r>
      <w:r>
        <w:rPr>
          <w:rFonts w:cs="Times New Roman"/>
        </w:rPr>
        <w:tab/>
        <w:t>He was Rector.</w:t>
      </w:r>
    </w:p>
    <w:p w14:paraId="0931127F" w14:textId="77777777" w:rsidR="004A4B8D" w:rsidRDefault="004A4B8D" w:rsidP="004A4B8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3A9F3727" w14:textId="77777777" w:rsidR="004A4B8D" w:rsidRDefault="004A4B8D" w:rsidP="004A4B8D">
      <w:pPr>
        <w:pStyle w:val="NoSpacing"/>
        <w:rPr>
          <w:rFonts w:cs="Times New Roman"/>
        </w:rPr>
      </w:pPr>
    </w:p>
    <w:p w14:paraId="0913A2AC" w14:textId="77777777" w:rsidR="004A4B8D" w:rsidRDefault="004A4B8D" w:rsidP="004A4B8D">
      <w:pPr>
        <w:pStyle w:val="NoSpacing"/>
        <w:rPr>
          <w:rFonts w:cs="Times New Roman"/>
        </w:rPr>
      </w:pPr>
    </w:p>
    <w:p w14:paraId="5154493F" w14:textId="77777777" w:rsidR="004A4B8D" w:rsidRDefault="004A4B8D" w:rsidP="004A4B8D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42BFC5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D0AB" w14:textId="77777777" w:rsidR="00CE1F5E" w:rsidRDefault="00CE1F5E" w:rsidP="00086E2C">
      <w:pPr>
        <w:spacing w:after="0" w:line="240" w:lineRule="auto"/>
      </w:pPr>
      <w:r>
        <w:separator/>
      </w:r>
    </w:p>
  </w:endnote>
  <w:endnote w:type="continuationSeparator" w:id="0">
    <w:p w14:paraId="29D11D7B" w14:textId="77777777" w:rsidR="00CE1F5E" w:rsidRDefault="00CE1F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A7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59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535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123B" w14:textId="77777777" w:rsidR="00CE1F5E" w:rsidRDefault="00CE1F5E" w:rsidP="00086E2C">
      <w:pPr>
        <w:spacing w:after="0" w:line="240" w:lineRule="auto"/>
      </w:pPr>
      <w:r>
        <w:separator/>
      </w:r>
    </w:p>
  </w:footnote>
  <w:footnote w:type="continuationSeparator" w:id="0">
    <w:p w14:paraId="0BDA7ED3" w14:textId="77777777" w:rsidR="00CE1F5E" w:rsidRDefault="00CE1F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F6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000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279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8D"/>
    <w:rsid w:val="00086E2C"/>
    <w:rsid w:val="000A2E7A"/>
    <w:rsid w:val="002244B7"/>
    <w:rsid w:val="00314D94"/>
    <w:rsid w:val="004A4B8D"/>
    <w:rsid w:val="005435B9"/>
    <w:rsid w:val="00617568"/>
    <w:rsid w:val="006E68FA"/>
    <w:rsid w:val="008E56AD"/>
    <w:rsid w:val="00912557"/>
    <w:rsid w:val="00AF65CA"/>
    <w:rsid w:val="00CE1F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34D9"/>
  <w15:chartTrackingRefBased/>
  <w15:docId w15:val="{E58B183A-BBF4-49F2-9052-D3C393C1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A4B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2026-05-18T08:59:00Z</dcterms:created>
  <dcterms:modified xsi:type="dcterms:W3CDTF">2026-05-18T08:59:00Z</dcterms:modified>
</cp:coreProperties>
</file>