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CC055" w14:textId="2D73222A" w:rsidR="00B17A4A" w:rsidRDefault="00B17A4A" w:rsidP="00B17A4A">
      <w:pPr>
        <w:pStyle w:val="NoSpacing"/>
      </w:pPr>
      <w:r>
        <w:rPr>
          <w:u w:val="single"/>
        </w:rPr>
        <w:t>John ASTYN</w:t>
      </w:r>
      <w:r>
        <w:t xml:space="preserve">      </w:t>
      </w:r>
      <w:r>
        <w:t>(</w:t>
      </w:r>
      <w:r>
        <w:t>d.1421)</w:t>
      </w:r>
    </w:p>
    <w:p w14:paraId="79EB4A94" w14:textId="77777777" w:rsidR="00B17A4A" w:rsidRDefault="00B17A4A" w:rsidP="00B17A4A">
      <w:pPr>
        <w:pStyle w:val="NoSpacing"/>
      </w:pPr>
      <w:r>
        <w:t xml:space="preserve">Vicar of </w:t>
      </w:r>
      <w:proofErr w:type="spellStart"/>
      <w:r>
        <w:t>Wiggenhall</w:t>
      </w:r>
      <w:proofErr w:type="spellEnd"/>
      <w:r>
        <w:t xml:space="preserve"> </w:t>
      </w:r>
      <w:proofErr w:type="spellStart"/>
      <w:r>
        <w:t>St.Peters</w:t>
      </w:r>
      <w:proofErr w:type="spellEnd"/>
      <w:r>
        <w:t>, Norfolk.</w:t>
      </w:r>
    </w:p>
    <w:p w14:paraId="5298F777" w14:textId="77777777" w:rsidR="00B17A4A" w:rsidRDefault="00B17A4A" w:rsidP="00B17A4A">
      <w:pPr>
        <w:pStyle w:val="NoSpacing"/>
      </w:pPr>
    </w:p>
    <w:p w14:paraId="515A790E" w14:textId="77777777" w:rsidR="00B17A4A" w:rsidRDefault="00B17A4A" w:rsidP="00B17A4A">
      <w:pPr>
        <w:pStyle w:val="NoSpacing"/>
      </w:pPr>
    </w:p>
    <w:p w14:paraId="16E2EC59" w14:textId="72F4C7B5" w:rsidR="00B17A4A" w:rsidRDefault="00B17A4A" w:rsidP="00B17A4A">
      <w:pPr>
        <w:pStyle w:val="NoSpacing"/>
      </w:pPr>
      <w:r>
        <w:tab/>
        <w:t>1</w:t>
      </w:r>
      <w:r>
        <w:t>421</w:t>
      </w:r>
      <w:r>
        <w:tab/>
        <w:t xml:space="preserve">He </w:t>
      </w:r>
      <w:r>
        <w:t>died as Vicar.</w:t>
      </w:r>
      <w:bookmarkStart w:id="0" w:name="_GoBack"/>
      <w:bookmarkEnd w:id="0"/>
    </w:p>
    <w:p w14:paraId="1A91D924" w14:textId="77777777" w:rsidR="00B17A4A" w:rsidRDefault="00B17A4A" w:rsidP="00B17A4A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Peter's 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183-186.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http://www.british-history.ac.uk/topographical-hist-norfolk/vol9/pp183-186 [accessed 5 August 2019]. </w:t>
      </w:r>
      <w:r>
        <w:rPr>
          <w:color w:val="333333"/>
          <w:shd w:val="clear" w:color="auto" w:fill="FFFFFF"/>
        </w:rPr>
        <w:t>)</w:t>
      </w:r>
    </w:p>
    <w:p w14:paraId="68440681" w14:textId="77777777" w:rsidR="00B17A4A" w:rsidRDefault="00B17A4A" w:rsidP="00B17A4A">
      <w:pPr>
        <w:pStyle w:val="NoSpacing"/>
        <w:rPr>
          <w:color w:val="333333"/>
          <w:shd w:val="clear" w:color="auto" w:fill="FFFFFF"/>
        </w:rPr>
      </w:pPr>
    </w:p>
    <w:p w14:paraId="14BA6732" w14:textId="77777777" w:rsidR="00B17A4A" w:rsidRDefault="00B17A4A" w:rsidP="00B17A4A">
      <w:pPr>
        <w:pStyle w:val="NoSpacing"/>
        <w:rPr>
          <w:color w:val="333333"/>
          <w:shd w:val="clear" w:color="auto" w:fill="FFFFFF"/>
        </w:rPr>
      </w:pPr>
    </w:p>
    <w:p w14:paraId="4E15A4F5" w14:textId="77777777" w:rsidR="00B17A4A" w:rsidRPr="00507C1B" w:rsidRDefault="00B17A4A" w:rsidP="00B17A4A">
      <w:pPr>
        <w:pStyle w:val="NoSpacing"/>
      </w:pPr>
      <w:r>
        <w:rPr>
          <w:color w:val="333333"/>
          <w:shd w:val="clear" w:color="auto" w:fill="FFFFFF"/>
        </w:rPr>
        <w:t>5 August 2019</w:t>
      </w:r>
    </w:p>
    <w:p w14:paraId="29E7531F" w14:textId="76F78A2C" w:rsidR="006B2F86" w:rsidRPr="00B17A4A" w:rsidRDefault="00B17A4A" w:rsidP="00E71FC3">
      <w:pPr>
        <w:pStyle w:val="NoSpacing"/>
      </w:pPr>
    </w:p>
    <w:sectPr w:rsidR="006B2F86" w:rsidRPr="00B17A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17C18" w14:textId="77777777" w:rsidR="00B17A4A" w:rsidRDefault="00B17A4A" w:rsidP="00E71FC3">
      <w:pPr>
        <w:spacing w:after="0" w:line="240" w:lineRule="auto"/>
      </w:pPr>
      <w:r>
        <w:separator/>
      </w:r>
    </w:p>
  </w:endnote>
  <w:endnote w:type="continuationSeparator" w:id="0">
    <w:p w14:paraId="7339D5F8" w14:textId="77777777" w:rsidR="00B17A4A" w:rsidRDefault="00B17A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855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CA0DB" w14:textId="77777777" w:rsidR="00B17A4A" w:rsidRDefault="00B17A4A" w:rsidP="00E71FC3">
      <w:pPr>
        <w:spacing w:after="0" w:line="240" w:lineRule="auto"/>
      </w:pPr>
      <w:r>
        <w:separator/>
      </w:r>
    </w:p>
  </w:footnote>
  <w:footnote w:type="continuationSeparator" w:id="0">
    <w:p w14:paraId="23E934F2" w14:textId="77777777" w:rsidR="00B17A4A" w:rsidRDefault="00B17A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4A"/>
    <w:rsid w:val="001A7C09"/>
    <w:rsid w:val="00577BD5"/>
    <w:rsid w:val="00656CBA"/>
    <w:rsid w:val="006A1F77"/>
    <w:rsid w:val="00733BE7"/>
    <w:rsid w:val="00AB52E8"/>
    <w:rsid w:val="00B16D3F"/>
    <w:rsid w:val="00B17A4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1A91"/>
  <w15:chartTrackingRefBased/>
  <w15:docId w15:val="{DBE67E82-6B7D-4C1F-9116-EF5DCBC7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B17A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2019-08-05T11:00:00Z</dcterms:created>
  <dcterms:modified xsi:type="dcterms:W3CDTF">2019-08-05T11:01:00Z</dcterms:modified>
</cp:coreProperties>
</file>