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554D" w14:textId="77777777" w:rsidR="009A114C" w:rsidRDefault="009A114C" w:rsidP="009A114C">
      <w:pPr>
        <w:pStyle w:val="NoSpacing"/>
        <w:rPr>
          <w:lang w:val="en-US"/>
        </w:rPr>
      </w:pPr>
      <w:r>
        <w:rPr>
          <w:u w:val="single"/>
          <w:lang w:val="en-US"/>
        </w:rPr>
        <w:t>Peter de ASTYLL</w:t>
      </w:r>
      <w:r>
        <w:rPr>
          <w:lang w:val="en-US"/>
        </w:rPr>
        <w:t xml:space="preserve">       (fl.1419)</w:t>
      </w:r>
    </w:p>
    <w:p w14:paraId="3FEA42F0" w14:textId="77777777" w:rsidR="009A114C" w:rsidRDefault="009A114C" w:rsidP="009A114C">
      <w:pPr>
        <w:pStyle w:val="NoSpacing"/>
        <w:rPr>
          <w:lang w:val="en-US"/>
        </w:rPr>
      </w:pPr>
      <w:r>
        <w:rPr>
          <w:lang w:val="en-US"/>
        </w:rPr>
        <w:t>Archer.</w:t>
      </w:r>
    </w:p>
    <w:p w14:paraId="1916D478" w14:textId="77777777" w:rsidR="009A114C" w:rsidRDefault="009A114C" w:rsidP="009A114C">
      <w:pPr>
        <w:pStyle w:val="NoSpacing"/>
        <w:rPr>
          <w:lang w:val="en-US"/>
        </w:rPr>
      </w:pPr>
    </w:p>
    <w:p w14:paraId="1BE1CCEC" w14:textId="77777777" w:rsidR="009A114C" w:rsidRDefault="009A114C" w:rsidP="009A114C">
      <w:pPr>
        <w:pStyle w:val="NoSpacing"/>
        <w:rPr>
          <w:lang w:val="en-US"/>
        </w:rPr>
      </w:pPr>
    </w:p>
    <w:p w14:paraId="407F3E98" w14:textId="77777777" w:rsidR="009A114C" w:rsidRPr="00DF3F50" w:rsidRDefault="009A114C" w:rsidP="009A114C">
      <w:pPr>
        <w:pStyle w:val="NoSpacing"/>
        <w:rPr>
          <w:lang w:val="en-US"/>
        </w:rPr>
      </w:pPr>
      <w:r w:rsidRPr="00DF3F50">
        <w:rPr>
          <w:lang w:val="en-US"/>
        </w:rPr>
        <w:t xml:space="preserve">  7 Mar.1419</w:t>
      </w:r>
      <w:r w:rsidRPr="00DF3F50">
        <w:rPr>
          <w:lang w:val="en-US"/>
        </w:rPr>
        <w:tab/>
        <w:t>He appears in the muster roll of the company going to reinforce the Calais</w:t>
      </w:r>
    </w:p>
    <w:p w14:paraId="6C912448" w14:textId="77777777" w:rsidR="009A114C" w:rsidRPr="00DF3F50" w:rsidRDefault="009A114C" w:rsidP="009A114C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garrison under the command of Sir John Savage(q.v.).</w:t>
      </w:r>
    </w:p>
    <w:p w14:paraId="1729E0E9" w14:textId="77777777" w:rsidR="009A114C" w:rsidRDefault="009A114C" w:rsidP="009A114C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(T.N.A. ref. E101/49/23, m</w:t>
      </w:r>
      <w:r>
        <w:rPr>
          <w:lang w:val="en-US"/>
        </w:rPr>
        <w:t>4</w:t>
      </w:r>
      <w:r w:rsidRPr="00DF3F50">
        <w:rPr>
          <w:lang w:val="en-US"/>
        </w:rPr>
        <w:t>)</w:t>
      </w:r>
    </w:p>
    <w:p w14:paraId="3CA5FCC6" w14:textId="77777777" w:rsidR="009A114C" w:rsidRDefault="009A114C" w:rsidP="009A114C">
      <w:pPr>
        <w:pStyle w:val="NoSpacing"/>
        <w:rPr>
          <w:lang w:val="en-US"/>
        </w:rPr>
      </w:pPr>
    </w:p>
    <w:p w14:paraId="46DEFF43" w14:textId="77777777" w:rsidR="009A114C" w:rsidRDefault="009A114C" w:rsidP="009A114C">
      <w:pPr>
        <w:pStyle w:val="NoSpacing"/>
        <w:rPr>
          <w:lang w:val="en-US"/>
        </w:rPr>
      </w:pPr>
      <w:r>
        <w:rPr>
          <w:lang w:val="en-US"/>
        </w:rPr>
        <w:t>1 April 2026</w:t>
      </w:r>
    </w:p>
    <w:p w14:paraId="77D5967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292AB" w14:textId="77777777" w:rsidR="00296E0A" w:rsidRDefault="00296E0A" w:rsidP="00086E2C">
      <w:pPr>
        <w:spacing w:after="0" w:line="240" w:lineRule="auto"/>
      </w:pPr>
      <w:r>
        <w:separator/>
      </w:r>
    </w:p>
  </w:endnote>
  <w:endnote w:type="continuationSeparator" w:id="0">
    <w:p w14:paraId="26D9F95E" w14:textId="77777777" w:rsidR="00296E0A" w:rsidRDefault="00296E0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97D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5DF7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DD5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3CFD8" w14:textId="77777777" w:rsidR="00296E0A" w:rsidRDefault="00296E0A" w:rsidP="00086E2C">
      <w:pPr>
        <w:spacing w:after="0" w:line="240" w:lineRule="auto"/>
      </w:pPr>
      <w:r>
        <w:separator/>
      </w:r>
    </w:p>
  </w:footnote>
  <w:footnote w:type="continuationSeparator" w:id="0">
    <w:p w14:paraId="23E8AECD" w14:textId="77777777" w:rsidR="00296E0A" w:rsidRDefault="00296E0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C64F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9C0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CDD8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4C"/>
    <w:rsid w:val="00086E2C"/>
    <w:rsid w:val="000A2E7A"/>
    <w:rsid w:val="002244B7"/>
    <w:rsid w:val="00296E0A"/>
    <w:rsid w:val="00314D94"/>
    <w:rsid w:val="00617568"/>
    <w:rsid w:val="006E68FA"/>
    <w:rsid w:val="00971DA9"/>
    <w:rsid w:val="009A114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F3F65"/>
  <w15:chartTrackingRefBased/>
  <w15:docId w15:val="{AEE5B68B-2F40-4501-849F-58CFDD97A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A114C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179</Characters>
  <Application>Microsoft Office Word</Application>
  <DocSecurity>0</DocSecurity>
  <Lines>9</Lines>
  <Paragraphs>6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2026-04-08T18:06:00Z</dcterms:created>
  <dcterms:modified xsi:type="dcterms:W3CDTF">2026-04-08T18:07:00Z</dcterms:modified>
</cp:coreProperties>
</file>