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EC12E5" w14:textId="77777777" w:rsidR="00744154" w:rsidRDefault="00744154" w:rsidP="007441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ASTY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fl.1442)</w:t>
      </w:r>
    </w:p>
    <w:p w14:paraId="379DD94C" w14:textId="77777777" w:rsidR="00744154" w:rsidRDefault="00744154" w:rsidP="00744154">
      <w:pPr>
        <w:pStyle w:val="NoSpacing"/>
        <w:rPr>
          <w:rFonts w:cs="Times New Roman"/>
          <w:szCs w:val="24"/>
        </w:rPr>
      </w:pPr>
    </w:p>
    <w:p w14:paraId="3DA6070F" w14:textId="77777777" w:rsidR="00744154" w:rsidRDefault="00744154" w:rsidP="00744154">
      <w:pPr>
        <w:pStyle w:val="NoSpacing"/>
        <w:rPr>
          <w:rFonts w:cs="Times New Roman"/>
          <w:szCs w:val="24"/>
        </w:rPr>
      </w:pPr>
    </w:p>
    <w:p w14:paraId="2569AB1C" w14:textId="77777777" w:rsidR="00744154" w:rsidRDefault="00744154" w:rsidP="007441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Peter Asty of Market Weston, Suffolk(q.v.).</w:t>
      </w:r>
    </w:p>
    <w:p w14:paraId="61D610C9" w14:textId="77777777" w:rsidR="00744154" w:rsidRDefault="00744154" w:rsidP="007441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</w:t>
      </w:r>
    </w:p>
    <w:p w14:paraId="6C4ED106" w14:textId="77777777" w:rsidR="00744154" w:rsidRDefault="00744154" w:rsidP="007441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the Suffolk Records Society, 2001, p.108)</w:t>
      </w:r>
    </w:p>
    <w:p w14:paraId="26B5C380" w14:textId="77777777" w:rsidR="00744154" w:rsidRDefault="00744154" w:rsidP="00744154">
      <w:pPr>
        <w:pStyle w:val="NoSpacing"/>
        <w:rPr>
          <w:rFonts w:cs="Times New Roman"/>
          <w:szCs w:val="24"/>
        </w:rPr>
      </w:pPr>
    </w:p>
    <w:p w14:paraId="2619C3C4" w14:textId="77777777" w:rsidR="00744154" w:rsidRDefault="00744154" w:rsidP="00744154">
      <w:pPr>
        <w:pStyle w:val="NoSpacing"/>
        <w:rPr>
          <w:rFonts w:cs="Times New Roman"/>
          <w:szCs w:val="24"/>
        </w:rPr>
      </w:pPr>
    </w:p>
    <w:p w14:paraId="45780DDF" w14:textId="77777777" w:rsidR="00744154" w:rsidRDefault="00744154" w:rsidP="007441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Nov.1442</w:t>
      </w:r>
      <w:r>
        <w:rPr>
          <w:rFonts w:cs="Times New Roman"/>
          <w:szCs w:val="24"/>
        </w:rPr>
        <w:tab/>
        <w:t>His father made him a joint executor of his Will.   (ibid.)</w:t>
      </w:r>
    </w:p>
    <w:p w14:paraId="29B8EB6C" w14:textId="77777777" w:rsidR="00744154" w:rsidRDefault="00744154" w:rsidP="00744154">
      <w:pPr>
        <w:pStyle w:val="NoSpacing"/>
        <w:rPr>
          <w:rFonts w:cs="Times New Roman"/>
          <w:szCs w:val="24"/>
        </w:rPr>
      </w:pPr>
    </w:p>
    <w:p w14:paraId="362C45AF" w14:textId="77777777" w:rsidR="00744154" w:rsidRDefault="00744154" w:rsidP="00744154">
      <w:pPr>
        <w:pStyle w:val="NoSpacing"/>
        <w:rPr>
          <w:rFonts w:cs="Times New Roman"/>
          <w:szCs w:val="24"/>
        </w:rPr>
      </w:pPr>
    </w:p>
    <w:p w14:paraId="5B7A0DEF" w14:textId="77777777" w:rsidR="00744154" w:rsidRDefault="00744154" w:rsidP="007441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June 2024</w:t>
      </w:r>
    </w:p>
    <w:p w14:paraId="24A1ED2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26A02F" w14:textId="77777777" w:rsidR="00744154" w:rsidRDefault="00744154" w:rsidP="009139A6">
      <w:r>
        <w:separator/>
      </w:r>
    </w:p>
  </w:endnote>
  <w:endnote w:type="continuationSeparator" w:id="0">
    <w:p w14:paraId="70A674CB" w14:textId="77777777" w:rsidR="00744154" w:rsidRDefault="007441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C9B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DAFA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26A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E03A1E" w14:textId="77777777" w:rsidR="00744154" w:rsidRDefault="00744154" w:rsidP="009139A6">
      <w:r>
        <w:separator/>
      </w:r>
    </w:p>
  </w:footnote>
  <w:footnote w:type="continuationSeparator" w:id="0">
    <w:p w14:paraId="69C761EF" w14:textId="77777777" w:rsidR="00744154" w:rsidRDefault="007441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4839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33D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9E6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154"/>
    <w:rsid w:val="000666E0"/>
    <w:rsid w:val="002510B7"/>
    <w:rsid w:val="00270799"/>
    <w:rsid w:val="0035310B"/>
    <w:rsid w:val="005C130B"/>
    <w:rsid w:val="0074415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831D7"/>
  <w15:chartTrackingRefBased/>
  <w15:docId w15:val="{2B07A400-7A94-43CE-BF9B-84BAE9227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2024-06-08T20:38:00Z</dcterms:created>
  <dcterms:modified xsi:type="dcterms:W3CDTF">2024-06-08T20:38:00Z</dcterms:modified>
</cp:coreProperties>
</file>