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0919CF" w14:textId="77777777" w:rsidR="00307113" w:rsidRDefault="00307113" w:rsidP="003071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ASTY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fl.1442-50)</w:t>
      </w:r>
    </w:p>
    <w:p w14:paraId="05300906" w14:textId="77777777" w:rsidR="00307113" w:rsidRDefault="00307113" w:rsidP="003071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r>
        <w:rPr>
          <w:rFonts w:cs="Times New Roman"/>
          <w:szCs w:val="24"/>
        </w:rPr>
        <w:t>Grazeley</w:t>
      </w:r>
      <w:proofErr w:type="spellEnd"/>
      <w:r>
        <w:rPr>
          <w:rFonts w:cs="Times New Roman"/>
          <w:szCs w:val="24"/>
        </w:rPr>
        <w:t>, Suffolk(q.v.).</w:t>
      </w:r>
    </w:p>
    <w:p w14:paraId="1ED6D12C" w14:textId="77777777" w:rsidR="00307113" w:rsidRDefault="00307113" w:rsidP="00307113">
      <w:pPr>
        <w:pStyle w:val="NoSpacing"/>
        <w:rPr>
          <w:rFonts w:cs="Times New Roman"/>
          <w:szCs w:val="24"/>
        </w:rPr>
      </w:pPr>
    </w:p>
    <w:p w14:paraId="32233BFC" w14:textId="77777777" w:rsidR="00307113" w:rsidRDefault="00307113" w:rsidP="00307113">
      <w:pPr>
        <w:pStyle w:val="NoSpacing"/>
        <w:rPr>
          <w:rFonts w:cs="Times New Roman"/>
          <w:szCs w:val="24"/>
        </w:rPr>
      </w:pPr>
    </w:p>
    <w:p w14:paraId="0CC0F277" w14:textId="77777777" w:rsidR="00307113" w:rsidRDefault="00307113" w:rsidP="003071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Brother of Peter Asty of Market Weston(q.v.).</w:t>
      </w:r>
    </w:p>
    <w:p w14:paraId="61227062" w14:textId="77777777" w:rsidR="00307113" w:rsidRDefault="00307113" w:rsidP="003071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</w:t>
      </w:r>
    </w:p>
    <w:p w14:paraId="013E3F70" w14:textId="77777777" w:rsidR="00307113" w:rsidRDefault="00307113" w:rsidP="003071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pub. the Suffolk Records Society, 2001, p.108)</w:t>
      </w:r>
    </w:p>
    <w:p w14:paraId="4C146B60" w14:textId="77777777" w:rsidR="00307113" w:rsidRDefault="00307113" w:rsidP="00307113">
      <w:pPr>
        <w:pStyle w:val="NoSpacing"/>
        <w:rPr>
          <w:rFonts w:cs="Times New Roman"/>
          <w:szCs w:val="24"/>
        </w:rPr>
      </w:pPr>
    </w:p>
    <w:p w14:paraId="46682ADA" w14:textId="77777777" w:rsidR="00307113" w:rsidRDefault="00307113" w:rsidP="00307113">
      <w:pPr>
        <w:pStyle w:val="NoSpacing"/>
        <w:rPr>
          <w:rFonts w:cs="Times New Roman"/>
          <w:szCs w:val="24"/>
        </w:rPr>
      </w:pPr>
    </w:p>
    <w:p w14:paraId="2540BE7F" w14:textId="77777777" w:rsidR="00307113" w:rsidRDefault="00307113" w:rsidP="003071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Nov.1442</w:t>
      </w:r>
      <w:r>
        <w:rPr>
          <w:rFonts w:cs="Times New Roman"/>
          <w:szCs w:val="24"/>
        </w:rPr>
        <w:tab/>
        <w:t>Peter made him a joint executor of his Will.   (ibid.)</w:t>
      </w:r>
    </w:p>
    <w:p w14:paraId="3FD8C4AF" w14:textId="77777777" w:rsidR="00307113" w:rsidRDefault="00307113" w:rsidP="003071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Nov.1450</w:t>
      </w:r>
      <w:r>
        <w:rPr>
          <w:rFonts w:cs="Times New Roman"/>
          <w:szCs w:val="24"/>
        </w:rPr>
        <w:tab/>
        <w:t>He made his Will.   (ibid.)</w:t>
      </w:r>
    </w:p>
    <w:p w14:paraId="79FE5067" w14:textId="77777777" w:rsidR="00307113" w:rsidRDefault="00307113" w:rsidP="00307113">
      <w:pPr>
        <w:pStyle w:val="NoSpacing"/>
        <w:rPr>
          <w:rFonts w:cs="Times New Roman"/>
          <w:szCs w:val="24"/>
        </w:rPr>
      </w:pPr>
    </w:p>
    <w:p w14:paraId="2C5F6FA9" w14:textId="77777777" w:rsidR="00307113" w:rsidRDefault="00307113" w:rsidP="00307113">
      <w:pPr>
        <w:pStyle w:val="NoSpacing"/>
        <w:rPr>
          <w:rFonts w:cs="Times New Roman"/>
          <w:szCs w:val="24"/>
        </w:rPr>
      </w:pPr>
    </w:p>
    <w:p w14:paraId="644B8421" w14:textId="77777777" w:rsidR="00307113" w:rsidRDefault="00307113" w:rsidP="0030711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June 2024</w:t>
      </w:r>
    </w:p>
    <w:p w14:paraId="1E7C40B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0957D9" w14:textId="77777777" w:rsidR="00307113" w:rsidRDefault="00307113" w:rsidP="009139A6">
      <w:r>
        <w:separator/>
      </w:r>
    </w:p>
  </w:endnote>
  <w:endnote w:type="continuationSeparator" w:id="0">
    <w:p w14:paraId="3ABDE3C6" w14:textId="77777777" w:rsidR="00307113" w:rsidRDefault="003071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64D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ACAD0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076EB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7D8BDB" w14:textId="77777777" w:rsidR="00307113" w:rsidRDefault="00307113" w:rsidP="009139A6">
      <w:r>
        <w:separator/>
      </w:r>
    </w:p>
  </w:footnote>
  <w:footnote w:type="continuationSeparator" w:id="0">
    <w:p w14:paraId="4612F613" w14:textId="77777777" w:rsidR="00307113" w:rsidRDefault="003071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CFBC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380B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41A3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113"/>
    <w:rsid w:val="000666E0"/>
    <w:rsid w:val="002510B7"/>
    <w:rsid w:val="00270799"/>
    <w:rsid w:val="00307113"/>
    <w:rsid w:val="0035310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DBDF0"/>
  <w15:chartTrackingRefBased/>
  <w15:docId w15:val="{3461E4F0-ED05-4193-99F4-D432B9B87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2024-06-08T20:36:00Z</dcterms:created>
  <dcterms:modified xsi:type="dcterms:W3CDTF">2024-06-08T20:37:00Z</dcterms:modified>
</cp:coreProperties>
</file>