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BA78F9" w14:textId="77777777" w:rsidR="002E3E2F" w:rsidRDefault="002E3E2F" w:rsidP="002E3E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ASTY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fl.1442)</w:t>
      </w:r>
    </w:p>
    <w:p w14:paraId="4EBFC30B" w14:textId="77777777" w:rsidR="002E3E2F" w:rsidRDefault="002E3E2F" w:rsidP="002E3E2F">
      <w:pPr>
        <w:pStyle w:val="NoSpacing"/>
        <w:rPr>
          <w:rFonts w:cs="Times New Roman"/>
          <w:szCs w:val="24"/>
        </w:rPr>
      </w:pPr>
    </w:p>
    <w:p w14:paraId="2DAA6DFD" w14:textId="77777777" w:rsidR="002E3E2F" w:rsidRDefault="002E3E2F" w:rsidP="002E3E2F">
      <w:pPr>
        <w:pStyle w:val="NoSpacing"/>
        <w:rPr>
          <w:rFonts w:cs="Times New Roman"/>
          <w:szCs w:val="24"/>
        </w:rPr>
      </w:pPr>
    </w:p>
    <w:p w14:paraId="7E4A5973" w14:textId="77777777" w:rsidR="002E3E2F" w:rsidRDefault="002E3E2F" w:rsidP="002E3E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Peter Asty of Market Weston, Suffolk(q.v.).</w:t>
      </w:r>
    </w:p>
    <w:p w14:paraId="0556891E" w14:textId="77777777" w:rsidR="002E3E2F" w:rsidRDefault="002E3E2F" w:rsidP="002E3E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(“Wills of the Archdeaconry of Sudbury, 1439 – 1474, volume 1, ed. Peter Northeast,</w:t>
      </w:r>
    </w:p>
    <w:p w14:paraId="63D6EC95" w14:textId="77777777" w:rsidR="002E3E2F" w:rsidRDefault="002E3E2F" w:rsidP="002E3E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pub. the Suffolk Records Society, 2001, p.108)</w:t>
      </w:r>
    </w:p>
    <w:p w14:paraId="473F022B" w14:textId="77777777" w:rsidR="002E3E2F" w:rsidRDefault="002E3E2F" w:rsidP="002E3E2F">
      <w:pPr>
        <w:pStyle w:val="NoSpacing"/>
        <w:rPr>
          <w:rFonts w:cs="Times New Roman"/>
          <w:szCs w:val="24"/>
        </w:rPr>
      </w:pPr>
    </w:p>
    <w:p w14:paraId="574316FE" w14:textId="77777777" w:rsidR="002E3E2F" w:rsidRDefault="002E3E2F" w:rsidP="002E3E2F">
      <w:pPr>
        <w:pStyle w:val="NoSpacing"/>
        <w:rPr>
          <w:rFonts w:cs="Times New Roman"/>
          <w:szCs w:val="24"/>
        </w:rPr>
      </w:pPr>
    </w:p>
    <w:p w14:paraId="43D5F347" w14:textId="77777777" w:rsidR="002E3E2F" w:rsidRDefault="002E3E2F" w:rsidP="002E3E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Nov.1442</w:t>
      </w:r>
      <w:r>
        <w:rPr>
          <w:rFonts w:cs="Times New Roman"/>
          <w:szCs w:val="24"/>
        </w:rPr>
        <w:tab/>
        <w:t>His father made him a joint executor of his Will.   (ibid.)</w:t>
      </w:r>
    </w:p>
    <w:p w14:paraId="01E2BEF1" w14:textId="77777777" w:rsidR="002E3E2F" w:rsidRDefault="002E3E2F" w:rsidP="002E3E2F">
      <w:pPr>
        <w:pStyle w:val="NoSpacing"/>
        <w:rPr>
          <w:rFonts w:cs="Times New Roman"/>
          <w:szCs w:val="24"/>
        </w:rPr>
      </w:pPr>
    </w:p>
    <w:p w14:paraId="72C3D659" w14:textId="77777777" w:rsidR="002E3E2F" w:rsidRDefault="002E3E2F" w:rsidP="002E3E2F">
      <w:pPr>
        <w:pStyle w:val="NoSpacing"/>
        <w:rPr>
          <w:rFonts w:cs="Times New Roman"/>
          <w:szCs w:val="24"/>
        </w:rPr>
      </w:pPr>
    </w:p>
    <w:p w14:paraId="5E031A61" w14:textId="77777777" w:rsidR="002E3E2F" w:rsidRDefault="002E3E2F" w:rsidP="002E3E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June 2024</w:t>
      </w:r>
    </w:p>
    <w:p w14:paraId="7C7265D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777301" w14:textId="77777777" w:rsidR="002E3E2F" w:rsidRDefault="002E3E2F" w:rsidP="009139A6">
      <w:r>
        <w:separator/>
      </w:r>
    </w:p>
  </w:endnote>
  <w:endnote w:type="continuationSeparator" w:id="0">
    <w:p w14:paraId="449DDD29" w14:textId="77777777" w:rsidR="002E3E2F" w:rsidRDefault="002E3E2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4B12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FD589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C31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29BEC8" w14:textId="77777777" w:rsidR="002E3E2F" w:rsidRDefault="002E3E2F" w:rsidP="009139A6">
      <w:r>
        <w:separator/>
      </w:r>
    </w:p>
  </w:footnote>
  <w:footnote w:type="continuationSeparator" w:id="0">
    <w:p w14:paraId="13D4900F" w14:textId="77777777" w:rsidR="002E3E2F" w:rsidRDefault="002E3E2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746D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4ACA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A1AC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E2F"/>
    <w:rsid w:val="000666E0"/>
    <w:rsid w:val="002510B7"/>
    <w:rsid w:val="00270799"/>
    <w:rsid w:val="002E3E2F"/>
    <w:rsid w:val="0035310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A5A21"/>
  <w15:chartTrackingRefBased/>
  <w15:docId w15:val="{5A556C99-B15A-4558-A7DA-CF4134AD0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2024-06-08T20:37:00Z</dcterms:created>
  <dcterms:modified xsi:type="dcterms:W3CDTF">2024-06-08T20:38:00Z</dcterms:modified>
</cp:coreProperties>
</file>