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FEE558" w14:textId="77777777" w:rsidR="00082DA8" w:rsidRDefault="00082DA8" w:rsidP="00082D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ASTY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2CB1569C" w14:textId="77777777" w:rsidR="00082DA8" w:rsidRDefault="00082DA8" w:rsidP="00082D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Market Weston, Suffolk.</w:t>
      </w:r>
    </w:p>
    <w:p w14:paraId="2A54590B" w14:textId="77777777" w:rsidR="00082DA8" w:rsidRDefault="00082DA8" w:rsidP="00082DA8">
      <w:pPr>
        <w:pStyle w:val="NoSpacing"/>
        <w:rPr>
          <w:rFonts w:cs="Times New Roman"/>
          <w:szCs w:val="24"/>
        </w:rPr>
      </w:pPr>
    </w:p>
    <w:p w14:paraId="00E8C195" w14:textId="77777777" w:rsidR="00082DA8" w:rsidRDefault="00082DA8" w:rsidP="00082DA8">
      <w:pPr>
        <w:pStyle w:val="NoSpacing"/>
        <w:rPr>
          <w:rFonts w:cs="Times New Roman"/>
          <w:szCs w:val="24"/>
        </w:rPr>
      </w:pPr>
    </w:p>
    <w:p w14:paraId="7C5728A6" w14:textId="77777777" w:rsidR="00082DA8" w:rsidRDefault="00082DA8" w:rsidP="00082D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Brother:   Robert Asty, Vicar of </w:t>
      </w:r>
      <w:proofErr w:type="spellStart"/>
      <w:r>
        <w:rPr>
          <w:rFonts w:cs="Times New Roman"/>
          <w:szCs w:val="24"/>
        </w:rPr>
        <w:t>Grazeley</w:t>
      </w:r>
      <w:proofErr w:type="spellEnd"/>
      <w:r>
        <w:rPr>
          <w:rFonts w:cs="Times New Roman"/>
          <w:szCs w:val="24"/>
        </w:rPr>
        <w:t>(q.v.).</w:t>
      </w:r>
    </w:p>
    <w:p w14:paraId="36BF5900" w14:textId="77777777" w:rsidR="00082DA8" w:rsidRDefault="00082DA8" w:rsidP="00082D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65C61B35" w14:textId="77777777" w:rsidR="00082DA8" w:rsidRDefault="00082DA8" w:rsidP="00082D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p.108)</w:t>
      </w:r>
    </w:p>
    <w:p w14:paraId="7C0EA1A8" w14:textId="77777777" w:rsidR="00082DA8" w:rsidRDefault="00082DA8" w:rsidP="00082D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Sons:   Robert(q.v.) and William(q.v.).   (ibid.)</w:t>
      </w:r>
    </w:p>
    <w:p w14:paraId="585CAF54" w14:textId="77777777" w:rsidR="00082DA8" w:rsidRDefault="00082DA8" w:rsidP="00082DA8">
      <w:pPr>
        <w:pStyle w:val="NoSpacing"/>
        <w:rPr>
          <w:rFonts w:cs="Times New Roman"/>
          <w:szCs w:val="24"/>
        </w:rPr>
      </w:pPr>
    </w:p>
    <w:p w14:paraId="76BF08BF" w14:textId="77777777" w:rsidR="00082DA8" w:rsidRDefault="00082DA8" w:rsidP="00082DA8">
      <w:pPr>
        <w:pStyle w:val="NoSpacing"/>
        <w:rPr>
          <w:rFonts w:cs="Times New Roman"/>
          <w:szCs w:val="24"/>
        </w:rPr>
      </w:pPr>
    </w:p>
    <w:p w14:paraId="19BF826C" w14:textId="77777777" w:rsidR="00082DA8" w:rsidRDefault="00082DA8" w:rsidP="00082D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Nov.1442</w:t>
      </w:r>
      <w:r>
        <w:rPr>
          <w:rFonts w:cs="Times New Roman"/>
          <w:szCs w:val="24"/>
        </w:rPr>
        <w:tab/>
        <w:t>He made his Will.    (ibid.)</w:t>
      </w:r>
    </w:p>
    <w:p w14:paraId="62FB2699" w14:textId="77777777" w:rsidR="00082DA8" w:rsidRDefault="00082DA8" w:rsidP="00082DA8">
      <w:pPr>
        <w:pStyle w:val="NoSpacing"/>
        <w:rPr>
          <w:rFonts w:cs="Times New Roman"/>
          <w:szCs w:val="24"/>
        </w:rPr>
      </w:pPr>
    </w:p>
    <w:p w14:paraId="5804B2B8" w14:textId="77777777" w:rsidR="00082DA8" w:rsidRDefault="00082DA8" w:rsidP="00082DA8">
      <w:pPr>
        <w:pStyle w:val="NoSpacing"/>
        <w:rPr>
          <w:rFonts w:cs="Times New Roman"/>
          <w:szCs w:val="24"/>
        </w:rPr>
      </w:pPr>
    </w:p>
    <w:p w14:paraId="47490F57" w14:textId="77777777" w:rsidR="00082DA8" w:rsidRDefault="00082DA8" w:rsidP="00082D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Executors:   Robert, his brother, and his sons, Robert and William.   (ibid.)</w:t>
      </w:r>
    </w:p>
    <w:p w14:paraId="58DE55EB" w14:textId="77777777" w:rsidR="00082DA8" w:rsidRDefault="00082DA8" w:rsidP="00082DA8">
      <w:pPr>
        <w:pStyle w:val="NoSpacing"/>
        <w:rPr>
          <w:rFonts w:cs="Times New Roman"/>
          <w:szCs w:val="24"/>
        </w:rPr>
      </w:pPr>
    </w:p>
    <w:p w14:paraId="649305FD" w14:textId="77777777" w:rsidR="00082DA8" w:rsidRDefault="00082DA8" w:rsidP="00082DA8">
      <w:pPr>
        <w:pStyle w:val="NoSpacing"/>
        <w:rPr>
          <w:rFonts w:cs="Times New Roman"/>
          <w:szCs w:val="24"/>
        </w:rPr>
      </w:pPr>
    </w:p>
    <w:p w14:paraId="7759B125" w14:textId="77777777" w:rsidR="00082DA8" w:rsidRDefault="00082DA8" w:rsidP="00082D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461CFF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490324" w14:textId="77777777" w:rsidR="00082DA8" w:rsidRDefault="00082DA8" w:rsidP="009139A6">
      <w:r>
        <w:separator/>
      </w:r>
    </w:p>
  </w:endnote>
  <w:endnote w:type="continuationSeparator" w:id="0">
    <w:p w14:paraId="6C97E0AC" w14:textId="77777777" w:rsidR="00082DA8" w:rsidRDefault="00082D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CA3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A76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9D5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465B37" w14:textId="77777777" w:rsidR="00082DA8" w:rsidRDefault="00082DA8" w:rsidP="009139A6">
      <w:r>
        <w:separator/>
      </w:r>
    </w:p>
  </w:footnote>
  <w:footnote w:type="continuationSeparator" w:id="0">
    <w:p w14:paraId="603388E7" w14:textId="77777777" w:rsidR="00082DA8" w:rsidRDefault="00082D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98D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B11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263A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DA8"/>
    <w:rsid w:val="000666E0"/>
    <w:rsid w:val="00082DA8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9A4C1"/>
  <w15:chartTrackingRefBased/>
  <w15:docId w15:val="{F3457E1F-FC0D-4A42-9507-FB5CB02C6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2024-06-08T20:35:00Z</dcterms:created>
  <dcterms:modified xsi:type="dcterms:W3CDTF">2024-06-08T20:36:00Z</dcterms:modified>
</cp:coreProperties>
</file>