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C793B4" w14:textId="77777777" w:rsidR="0043655F" w:rsidRDefault="0043655F" w:rsidP="0043655F">
      <w:pPr>
        <w:pStyle w:val="NoSpacing"/>
      </w:pPr>
      <w:r>
        <w:rPr>
          <w:u w:val="single"/>
        </w:rPr>
        <w:t>Thomas ASTWOOD</w:t>
      </w:r>
      <w:r>
        <w:t xml:space="preserve">   </w:t>
      </w:r>
      <w:proofErr w:type="gramStart"/>
      <w:r>
        <w:t xml:space="preserve">   (</w:t>
      </w:r>
      <w:proofErr w:type="gramEnd"/>
      <w:r>
        <w:t>fl.1482)</w:t>
      </w:r>
    </w:p>
    <w:p w14:paraId="167A34B0" w14:textId="5C5CCDA9" w:rsidR="0043655F" w:rsidRDefault="0043655F" w:rsidP="0043655F">
      <w:pPr>
        <w:pStyle w:val="NoSpacing"/>
      </w:pPr>
      <w:r>
        <w:t>Li</w:t>
      </w:r>
      <w:r>
        <w:t>t</w:t>
      </w:r>
      <w:bookmarkStart w:id="0" w:name="_GoBack"/>
      <w:bookmarkEnd w:id="0"/>
      <w:r>
        <w:t>erate.</w:t>
      </w:r>
    </w:p>
    <w:p w14:paraId="694404AC" w14:textId="77777777" w:rsidR="0043655F" w:rsidRDefault="0043655F" w:rsidP="0043655F">
      <w:pPr>
        <w:pStyle w:val="NoSpacing"/>
      </w:pPr>
    </w:p>
    <w:p w14:paraId="71743849" w14:textId="77777777" w:rsidR="0043655F" w:rsidRDefault="0043655F" w:rsidP="0043655F">
      <w:pPr>
        <w:pStyle w:val="NoSpacing"/>
      </w:pPr>
    </w:p>
    <w:p w14:paraId="12A047C0" w14:textId="77777777" w:rsidR="0043655F" w:rsidRDefault="0043655F" w:rsidP="0043655F">
      <w:pPr>
        <w:pStyle w:val="NoSpacing"/>
      </w:pPr>
      <w:r>
        <w:t xml:space="preserve">  5 Aug.1482</w:t>
      </w:r>
      <w:r>
        <w:tab/>
        <w:t xml:space="preserve">He was one of those who were present at the house of William </w:t>
      </w:r>
      <w:proofErr w:type="spellStart"/>
      <w:r>
        <w:t>Poteman</w:t>
      </w:r>
      <w:proofErr w:type="spellEnd"/>
      <w:r>
        <w:t>(q.v.)</w:t>
      </w:r>
    </w:p>
    <w:p w14:paraId="29ED54B6" w14:textId="77777777" w:rsidR="0043655F" w:rsidRDefault="0043655F" w:rsidP="0043655F">
      <w:pPr>
        <w:pStyle w:val="NoSpacing"/>
      </w:pPr>
      <w:r>
        <w:tab/>
      </w:r>
      <w:r>
        <w:tab/>
        <w:t xml:space="preserve">in </w:t>
      </w:r>
      <w:proofErr w:type="spellStart"/>
      <w:r>
        <w:t>Strensall</w:t>
      </w:r>
      <w:proofErr w:type="spellEnd"/>
      <w:r>
        <w:t xml:space="preserve"> to hear the reading of the confirmation of the election of</w:t>
      </w:r>
    </w:p>
    <w:p w14:paraId="10D79A4B" w14:textId="77777777" w:rsidR="0043655F" w:rsidRDefault="0043655F" w:rsidP="0043655F">
      <w:pPr>
        <w:pStyle w:val="NoSpacing"/>
      </w:pPr>
      <w:r>
        <w:tab/>
      </w:r>
      <w:r>
        <w:tab/>
        <w:t xml:space="preserve">Brother William </w:t>
      </w:r>
      <w:proofErr w:type="spellStart"/>
      <w:r>
        <w:t>Symundson</w:t>
      </w:r>
      <w:proofErr w:type="spellEnd"/>
      <w:r>
        <w:t xml:space="preserve">(q.v.) as Prior of </w:t>
      </w:r>
      <w:proofErr w:type="spellStart"/>
      <w:r>
        <w:t>Felley</w:t>
      </w:r>
      <w:proofErr w:type="spellEnd"/>
      <w:r>
        <w:t>, Nottinghamshire.</w:t>
      </w:r>
    </w:p>
    <w:p w14:paraId="3A46F05C" w14:textId="77777777" w:rsidR="0043655F" w:rsidRDefault="0043655F" w:rsidP="0043655F">
      <w:pPr>
        <w:pStyle w:val="NoSpacing"/>
      </w:pPr>
      <w:r>
        <w:tab/>
      </w:r>
      <w:r>
        <w:tab/>
        <w:t>(“The Register of Thomas Rotherham, Archbishop of York 1480-1500</w:t>
      </w:r>
    </w:p>
    <w:p w14:paraId="4E7FCD57" w14:textId="77777777" w:rsidR="0043655F" w:rsidRDefault="0043655F" w:rsidP="0043655F">
      <w:pPr>
        <w:pStyle w:val="NoSpacing"/>
        <w:ind w:left="720" w:firstLine="720"/>
      </w:pPr>
      <w:r>
        <w:t xml:space="preserve">vol.1” ed. Eric </w:t>
      </w:r>
      <w:proofErr w:type="spellStart"/>
      <w:proofErr w:type="gramStart"/>
      <w:r>
        <w:t>E.Barker</w:t>
      </w:r>
      <w:proofErr w:type="spellEnd"/>
      <w:proofErr w:type="gramEnd"/>
      <w:r>
        <w:t>, pub. The Canterbury and York Society, 1974, p.21)</w:t>
      </w:r>
    </w:p>
    <w:p w14:paraId="17F56D3B" w14:textId="77777777" w:rsidR="0043655F" w:rsidRDefault="0043655F" w:rsidP="0043655F">
      <w:pPr>
        <w:pStyle w:val="NoSpacing"/>
      </w:pPr>
    </w:p>
    <w:p w14:paraId="3D6C361E" w14:textId="77777777" w:rsidR="0043655F" w:rsidRDefault="0043655F" w:rsidP="0043655F">
      <w:pPr>
        <w:pStyle w:val="NoSpacing"/>
      </w:pPr>
    </w:p>
    <w:p w14:paraId="7B64F3E3" w14:textId="77777777" w:rsidR="0043655F" w:rsidRDefault="0043655F" w:rsidP="0043655F">
      <w:pPr>
        <w:pStyle w:val="NoSpacing"/>
      </w:pPr>
      <w:r>
        <w:t>4 May 2019</w:t>
      </w:r>
    </w:p>
    <w:p w14:paraId="2E0E57B6" w14:textId="77777777" w:rsidR="006B2F86" w:rsidRPr="00E71FC3" w:rsidRDefault="0043655F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F16AC0" w14:textId="77777777" w:rsidR="0043655F" w:rsidRDefault="0043655F" w:rsidP="00E71FC3">
      <w:pPr>
        <w:spacing w:after="0" w:line="240" w:lineRule="auto"/>
      </w:pPr>
      <w:r>
        <w:separator/>
      </w:r>
    </w:p>
  </w:endnote>
  <w:endnote w:type="continuationSeparator" w:id="0">
    <w:p w14:paraId="0B8AD0F4" w14:textId="77777777" w:rsidR="0043655F" w:rsidRDefault="0043655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96695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47AB25" w14:textId="77777777" w:rsidR="0043655F" w:rsidRDefault="0043655F" w:rsidP="00E71FC3">
      <w:pPr>
        <w:spacing w:after="0" w:line="240" w:lineRule="auto"/>
      </w:pPr>
      <w:r>
        <w:separator/>
      </w:r>
    </w:p>
  </w:footnote>
  <w:footnote w:type="continuationSeparator" w:id="0">
    <w:p w14:paraId="53EEF162" w14:textId="77777777" w:rsidR="0043655F" w:rsidRDefault="0043655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55F"/>
    <w:rsid w:val="001A7C09"/>
    <w:rsid w:val="0043655F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B119A4"/>
  <w15:chartTrackingRefBased/>
  <w15:docId w15:val="{08CC4AA4-497F-407E-9E45-6F3E8463B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64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2019-06-04T19:55:00Z</dcterms:created>
  <dcterms:modified xsi:type="dcterms:W3CDTF">2019-06-04T19:56:00Z</dcterms:modified>
</cp:coreProperties>
</file>