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C842C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ASTUN</w:t>
      </w:r>
      <w:r>
        <w:rPr>
          <w:rFonts w:cs="Times New Roman"/>
          <w:szCs w:val="24"/>
        </w:rPr>
        <w:t xml:space="preserve">        (fl.1403)</w:t>
      </w:r>
    </w:p>
    <w:p w14:paraId="60F759D5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Woolman.</w:t>
      </w:r>
    </w:p>
    <w:p w14:paraId="0C3E3605" w14:textId="77777777" w:rsidR="00CD0721" w:rsidRPr="00006FE0" w:rsidRDefault="00CD0721" w:rsidP="00CD0721">
      <w:pPr>
        <w:pStyle w:val="NoSpacing"/>
        <w:rPr>
          <w:rFonts w:cs="Times New Roman"/>
          <w:szCs w:val="24"/>
          <w:u w:val="single"/>
        </w:rPr>
      </w:pPr>
    </w:p>
    <w:p w14:paraId="49AB1809" w14:textId="77777777" w:rsidR="00CD0721" w:rsidRDefault="00CD0721" w:rsidP="00CD0721">
      <w:pPr>
        <w:pStyle w:val="NoSpacing"/>
        <w:rPr>
          <w:rFonts w:cs="Times New Roman"/>
          <w:szCs w:val="24"/>
        </w:rPr>
      </w:pPr>
    </w:p>
    <w:p w14:paraId="43C5F047" w14:textId="77777777" w:rsidR="00CD0721" w:rsidRDefault="00CD0721" w:rsidP="00CD0721">
      <w:pPr>
        <w:pStyle w:val="NoSpacing"/>
        <w:rPr>
          <w:rFonts w:cs="Times New Roman"/>
          <w:szCs w:val="24"/>
        </w:rPr>
      </w:pPr>
    </w:p>
    <w:p w14:paraId="1B9FB9EC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1403</w:t>
      </w:r>
      <w:r>
        <w:rPr>
          <w:rFonts w:cs="Times New Roman"/>
          <w:szCs w:val="24"/>
        </w:rPr>
        <w:tab/>
        <w:t>John FitzRichard of London, mercer(q.v.), brought a plaint of debt against</w:t>
      </w:r>
    </w:p>
    <w:p w14:paraId="59AC5C50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seven others.</w:t>
      </w:r>
    </w:p>
    <w:p w14:paraId="445E5123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105AF">
          <w:rPr>
            <w:rStyle w:val="Hyperlink"/>
            <w:rFonts w:cs="Times New Roman"/>
            <w:szCs w:val="24"/>
          </w:rPr>
          <w:t>https://waalt.uh.edu/index.php/CP40/570:_A-J</w:t>
        </w:r>
      </w:hyperlink>
      <w:r>
        <w:rPr>
          <w:rFonts w:cs="Times New Roman"/>
          <w:szCs w:val="24"/>
        </w:rPr>
        <w:t xml:space="preserve"> )</w:t>
      </w:r>
    </w:p>
    <w:p w14:paraId="715B9104" w14:textId="77777777" w:rsidR="00CD0721" w:rsidRDefault="00CD0721" w:rsidP="00CD0721">
      <w:pPr>
        <w:pStyle w:val="NoSpacing"/>
        <w:rPr>
          <w:rFonts w:cs="Times New Roman"/>
          <w:szCs w:val="24"/>
        </w:rPr>
      </w:pPr>
    </w:p>
    <w:p w14:paraId="60D73678" w14:textId="77777777" w:rsidR="00CD0721" w:rsidRDefault="00CD0721" w:rsidP="00CD0721">
      <w:pPr>
        <w:pStyle w:val="NoSpacing"/>
        <w:rPr>
          <w:rFonts w:cs="Times New Roman"/>
          <w:szCs w:val="24"/>
        </w:rPr>
      </w:pPr>
    </w:p>
    <w:p w14:paraId="3B5188B7" w14:textId="77777777" w:rsidR="00CD0721" w:rsidRDefault="00CD0721" w:rsidP="00CD07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2025</w:t>
      </w:r>
    </w:p>
    <w:p w14:paraId="5CD72D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766BC" w14:textId="77777777" w:rsidR="00CD0721" w:rsidRDefault="00CD0721" w:rsidP="009139A6">
      <w:r>
        <w:separator/>
      </w:r>
    </w:p>
  </w:endnote>
  <w:endnote w:type="continuationSeparator" w:id="0">
    <w:p w14:paraId="2051E670" w14:textId="77777777" w:rsidR="00CD0721" w:rsidRDefault="00CD07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81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AD7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C4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341D2" w14:textId="77777777" w:rsidR="00CD0721" w:rsidRDefault="00CD0721" w:rsidP="009139A6">
      <w:r>
        <w:separator/>
      </w:r>
    </w:p>
  </w:footnote>
  <w:footnote w:type="continuationSeparator" w:id="0">
    <w:p w14:paraId="4CAF95D5" w14:textId="77777777" w:rsidR="00CD0721" w:rsidRDefault="00CD07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5B9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434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8E0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21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CD0721"/>
    <w:rsid w:val="00DE227A"/>
    <w:rsid w:val="00DF05A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0E605"/>
  <w15:chartTrackingRefBased/>
  <w15:docId w15:val="{6D542C82-3EF8-4411-9F54-1A4204E7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07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70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2025-04-05T20:32:00Z</dcterms:created>
  <dcterms:modified xsi:type="dcterms:W3CDTF">2025-04-05T20:32:00Z</dcterms:modified>
</cp:coreProperties>
</file>