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5A0EF" w14:textId="77777777" w:rsidR="003F72C6" w:rsidRDefault="003F72C6" w:rsidP="003F72C6">
      <w:pPr>
        <w:pStyle w:val="NoSpacing"/>
      </w:pPr>
      <w:r>
        <w:rPr>
          <w:u w:val="single"/>
        </w:rPr>
        <w:t>Hugh ASTULL</w:t>
      </w:r>
      <w:r>
        <w:t xml:space="preserve">     </w:t>
      </w:r>
      <w:proofErr w:type="gramStart"/>
      <w:r>
        <w:t xml:space="preserve">   (</w:t>
      </w:r>
      <w:proofErr w:type="gramEnd"/>
      <w:r>
        <w:t>fl.1433)</w:t>
      </w:r>
    </w:p>
    <w:p w14:paraId="190BD648" w14:textId="77777777" w:rsidR="003F72C6" w:rsidRDefault="003F72C6" w:rsidP="003F72C6">
      <w:pPr>
        <w:pStyle w:val="NoSpacing"/>
      </w:pPr>
      <w:r>
        <w:t>of London. Draper.</w:t>
      </w:r>
    </w:p>
    <w:p w14:paraId="76283962" w14:textId="77777777" w:rsidR="003F72C6" w:rsidRDefault="003F72C6" w:rsidP="003F72C6">
      <w:pPr>
        <w:pStyle w:val="NoSpacing"/>
      </w:pPr>
    </w:p>
    <w:p w14:paraId="002E4B68" w14:textId="77777777" w:rsidR="003F72C6" w:rsidRDefault="003F72C6" w:rsidP="003F72C6">
      <w:pPr>
        <w:pStyle w:val="NoSpacing"/>
      </w:pPr>
    </w:p>
    <w:p w14:paraId="0B0F905A" w14:textId="77777777" w:rsidR="003F72C6" w:rsidRDefault="003F72C6" w:rsidP="003F72C6">
      <w:pPr>
        <w:pStyle w:val="NoSpacing"/>
      </w:pPr>
      <w:r>
        <w:tab/>
        <w:t>1433</w:t>
      </w:r>
      <w:r>
        <w:tab/>
        <w:t>He took on an apprentice, William West(q.v.).</w:t>
      </w:r>
    </w:p>
    <w:p w14:paraId="6F218FAE" w14:textId="77777777" w:rsidR="003F72C6" w:rsidRDefault="003F72C6" w:rsidP="003F72C6">
      <w:pPr>
        <w:pStyle w:val="NoSpacing"/>
      </w:pPr>
      <w:r>
        <w:tab/>
      </w:r>
      <w:r>
        <w:tab/>
        <w:t xml:space="preserve">( </w:t>
      </w:r>
      <w:hyperlink r:id="rId6" w:history="1">
        <w:r w:rsidRPr="00F56C2C">
          <w:rPr>
            <w:rStyle w:val="Hyperlink"/>
          </w:rPr>
          <w:t>www.londonroll.com</w:t>
        </w:r>
      </w:hyperlink>
      <w:r>
        <w:t xml:space="preserve"> )</w:t>
      </w:r>
    </w:p>
    <w:p w14:paraId="7591FD42" w14:textId="77777777" w:rsidR="003F72C6" w:rsidRDefault="003F72C6" w:rsidP="003F72C6">
      <w:pPr>
        <w:pStyle w:val="NoSpacing"/>
      </w:pPr>
    </w:p>
    <w:p w14:paraId="7CADD604" w14:textId="77777777" w:rsidR="003F72C6" w:rsidRDefault="003F72C6" w:rsidP="003F72C6">
      <w:pPr>
        <w:pStyle w:val="NoSpacing"/>
      </w:pPr>
    </w:p>
    <w:p w14:paraId="33F86033" w14:textId="77777777" w:rsidR="003F72C6" w:rsidRDefault="003F72C6" w:rsidP="003F72C6">
      <w:pPr>
        <w:pStyle w:val="NoSpacing"/>
      </w:pPr>
      <w:r>
        <w:t>15 September 2024</w:t>
      </w:r>
    </w:p>
    <w:p w14:paraId="26B547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4232F" w14:textId="77777777" w:rsidR="003F72C6" w:rsidRDefault="003F72C6" w:rsidP="009139A6">
      <w:r>
        <w:separator/>
      </w:r>
    </w:p>
  </w:endnote>
  <w:endnote w:type="continuationSeparator" w:id="0">
    <w:p w14:paraId="256810A6" w14:textId="77777777" w:rsidR="003F72C6" w:rsidRDefault="003F72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9DA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2C5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14B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6432C" w14:textId="77777777" w:rsidR="003F72C6" w:rsidRDefault="003F72C6" w:rsidP="009139A6">
      <w:r>
        <w:separator/>
      </w:r>
    </w:p>
  </w:footnote>
  <w:footnote w:type="continuationSeparator" w:id="0">
    <w:p w14:paraId="3C18FC2A" w14:textId="77777777" w:rsidR="003F72C6" w:rsidRDefault="003F72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B4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9E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BC4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C6"/>
    <w:rsid w:val="000666E0"/>
    <w:rsid w:val="002510B7"/>
    <w:rsid w:val="00270799"/>
    <w:rsid w:val="003F72C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5ED66"/>
  <w15:chartTrackingRefBased/>
  <w15:docId w15:val="{1BD8FE39-5FB4-49E9-9DB3-8FE04AEA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7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2024-09-18T17:43:00Z</dcterms:created>
  <dcterms:modified xsi:type="dcterms:W3CDTF">2024-09-18T17:44:00Z</dcterms:modified>
</cp:coreProperties>
</file>