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4876E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ASTRY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1ACC7FD3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25074AE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99056F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26571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Sep.1485</w:t>
      </w:r>
      <w:r>
        <w:rPr>
          <w:rFonts w:ascii="Times New Roman" w:hAnsi="Times New Roman" w:cs="Times New Roman"/>
          <w:sz w:val="24"/>
          <w:szCs w:val="24"/>
        </w:rPr>
        <w:tab/>
        <w:t>He was one of those who received the Serjeants and Yeomen of the City, who</w:t>
      </w:r>
    </w:p>
    <w:p w14:paraId="2FAA6C08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asked that the ordinance forbidding them to sell ale </w:t>
      </w:r>
      <w:proofErr w:type="gramStart"/>
      <w:r>
        <w:rPr>
          <w:rFonts w:ascii="Times New Roman" w:hAnsi="Times New Roman" w:cs="Times New Roman"/>
          <w:sz w:val="24"/>
          <w:szCs w:val="24"/>
        </w:rPr>
        <w:t>as long 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they held office</w:t>
      </w:r>
    </w:p>
    <w:p w14:paraId="37FF296D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 annulled.</w:t>
      </w:r>
    </w:p>
    <w:p w14:paraId="52E50F1E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(“Calendar of Letter-Books of the City of London: L </w:t>
      </w:r>
      <w:proofErr w:type="gramStart"/>
      <w:r>
        <w:rPr>
          <w:rFonts w:ascii="Times New Roman" w:hAnsi="Times New Roman" w:cs="Times New Roman"/>
          <w:sz w:val="24"/>
          <w:szCs w:val="24"/>
        </w:rPr>
        <w:t>“ folio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212)</w:t>
      </w:r>
    </w:p>
    <w:p w14:paraId="3881C78B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D0EA92" w14:textId="77777777" w:rsidR="008357D5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C3E365" w14:textId="77777777" w:rsidR="008357D5" w:rsidRPr="00253F19" w:rsidRDefault="008357D5" w:rsidP="008357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June 2022</w:t>
      </w:r>
    </w:p>
    <w:p w14:paraId="788D182B" w14:textId="67F752EF" w:rsidR="00BA00AB" w:rsidRPr="008357D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357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92F05" w14:textId="77777777" w:rsidR="008357D5" w:rsidRDefault="008357D5" w:rsidP="009139A6">
      <w:r>
        <w:separator/>
      </w:r>
    </w:p>
  </w:endnote>
  <w:endnote w:type="continuationSeparator" w:id="0">
    <w:p w14:paraId="4157C791" w14:textId="77777777" w:rsidR="008357D5" w:rsidRDefault="008357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B83E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591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BAB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52554" w14:textId="77777777" w:rsidR="008357D5" w:rsidRDefault="008357D5" w:rsidP="009139A6">
      <w:r>
        <w:separator/>
      </w:r>
    </w:p>
  </w:footnote>
  <w:footnote w:type="continuationSeparator" w:id="0">
    <w:p w14:paraId="039238FA" w14:textId="77777777" w:rsidR="008357D5" w:rsidRDefault="008357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55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082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392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D5"/>
    <w:rsid w:val="000666E0"/>
    <w:rsid w:val="002510B7"/>
    <w:rsid w:val="005C130B"/>
    <w:rsid w:val="00826F5C"/>
    <w:rsid w:val="008357D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6B3EC"/>
  <w15:chartTrackingRefBased/>
  <w15:docId w15:val="{F68B6E62-0826-456E-A248-A73C1034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2022-06-11T20:52:00Z</dcterms:created>
  <dcterms:modified xsi:type="dcterms:W3CDTF">2022-06-11T20:53:00Z</dcterms:modified>
</cp:coreProperties>
</file>