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D7495" w14:textId="77777777" w:rsidR="008D67A8" w:rsidRPr="00065994" w:rsidRDefault="008D67A8" w:rsidP="008D67A8">
      <w:pPr>
        <w:pStyle w:val="NoSpacing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Henry ASTMOLE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r w:rsidRPr="00065994">
        <w:rPr>
          <w:rFonts w:cs="Times New Roman"/>
          <w:szCs w:val="24"/>
        </w:rPr>
        <w:t>(</w:t>
      </w:r>
      <w:proofErr w:type="gramEnd"/>
      <w:r w:rsidRPr="00065994">
        <w:rPr>
          <w:rFonts w:cs="Times New Roman"/>
          <w:szCs w:val="24"/>
        </w:rPr>
        <w:t>fl.1417)</w:t>
      </w:r>
    </w:p>
    <w:p w14:paraId="23EE5844" w14:textId="77777777" w:rsidR="008D67A8" w:rsidRPr="00065994" w:rsidRDefault="008D67A8" w:rsidP="008D67A8">
      <w:pPr>
        <w:pStyle w:val="NoSpacing"/>
        <w:rPr>
          <w:rFonts w:cs="Times New Roman"/>
          <w:szCs w:val="24"/>
        </w:rPr>
      </w:pPr>
      <w:r w:rsidRPr="00065994">
        <w:rPr>
          <w:rFonts w:cs="Times New Roman"/>
          <w:szCs w:val="24"/>
        </w:rPr>
        <w:t>Archer.</w:t>
      </w:r>
    </w:p>
    <w:p w14:paraId="09BCDDFB" w14:textId="77777777" w:rsidR="008D67A8" w:rsidRPr="00065994" w:rsidRDefault="008D67A8" w:rsidP="008D67A8">
      <w:pPr>
        <w:pStyle w:val="NoSpacing"/>
        <w:rPr>
          <w:rFonts w:cs="Times New Roman"/>
          <w:szCs w:val="24"/>
        </w:rPr>
      </w:pPr>
    </w:p>
    <w:p w14:paraId="2D9C9F48" w14:textId="77777777" w:rsidR="008D67A8" w:rsidRPr="00065994" w:rsidRDefault="008D67A8" w:rsidP="008D67A8">
      <w:pPr>
        <w:pStyle w:val="NoSpacing"/>
        <w:rPr>
          <w:rFonts w:cs="Times New Roman"/>
          <w:szCs w:val="24"/>
        </w:rPr>
      </w:pPr>
    </w:p>
    <w:p w14:paraId="6C97505D" w14:textId="77777777" w:rsidR="008D67A8" w:rsidRPr="00065994" w:rsidRDefault="008D67A8" w:rsidP="008D67A8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szCs w:val="24"/>
        </w:rPr>
        <w:t>1417</w:t>
      </w:r>
      <w:r w:rsidRPr="00065994">
        <w:rPr>
          <w:rFonts w:cs="Times New Roman"/>
          <w:szCs w:val="24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Henry, Lord </w:t>
      </w:r>
      <w:proofErr w:type="spellStart"/>
      <w:r w:rsidRPr="00065994">
        <w:rPr>
          <w:rFonts w:cs="Times New Roman"/>
          <w:color w:val="282B30"/>
          <w:szCs w:val="24"/>
          <w:shd w:val="clear" w:color="auto" w:fill="FFFFFF"/>
        </w:rPr>
        <w:t>FitzHugh</w:t>
      </w:r>
      <w:r w:rsidRPr="00065994">
        <w:rPr>
          <w:rFonts w:cs="Times New Roman"/>
          <w:color w:val="282B30"/>
          <w:szCs w:val="24"/>
          <w:u w:val="single"/>
          <w:shd w:val="clear" w:color="auto" w:fill="FFFFFF"/>
        </w:rPr>
        <w:t>John</w:t>
      </w:r>
      <w:proofErr w:type="spellEnd"/>
      <w:r w:rsidRPr="00065994">
        <w:rPr>
          <w:rFonts w:cs="Times New Roman"/>
          <w:color w:val="282B30"/>
          <w:szCs w:val="24"/>
          <w:u w:val="single"/>
          <w:shd w:val="clear" w:color="auto" w:fill="FFFFFF"/>
        </w:rPr>
        <w:t xml:space="preserve"> </w:t>
      </w:r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03F2FD5E" w14:textId="77777777" w:rsidR="008D67A8" w:rsidRPr="00065994" w:rsidRDefault="008D67A8" w:rsidP="008D67A8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m3, from the AHRC-funded ‘The Soldier in Later Medieval England Online Database’ www.medievalsoldier.org, accessed</w:t>
      </w:r>
    </w:p>
    <w:p w14:paraId="1BEEC31C" w14:textId="77777777" w:rsidR="008D67A8" w:rsidRDefault="008D67A8" w:rsidP="008D67A8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31BFD959" w14:textId="77777777" w:rsidR="008D67A8" w:rsidRDefault="008D67A8" w:rsidP="008D67A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801EC72" w14:textId="77777777" w:rsidR="008D67A8" w:rsidRDefault="008D67A8" w:rsidP="008D67A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CD8A555" w14:textId="77777777" w:rsidR="008D67A8" w:rsidRDefault="008D67A8" w:rsidP="008D67A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22 February 2023</w:t>
      </w:r>
    </w:p>
    <w:p w14:paraId="5198C7F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A9309" w14:textId="77777777" w:rsidR="008D67A8" w:rsidRDefault="008D67A8" w:rsidP="009139A6">
      <w:r>
        <w:separator/>
      </w:r>
    </w:p>
  </w:endnote>
  <w:endnote w:type="continuationSeparator" w:id="0">
    <w:p w14:paraId="15BFFBFF" w14:textId="77777777" w:rsidR="008D67A8" w:rsidRDefault="008D67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81F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7DF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544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C9404" w14:textId="77777777" w:rsidR="008D67A8" w:rsidRDefault="008D67A8" w:rsidP="009139A6">
      <w:r>
        <w:separator/>
      </w:r>
    </w:p>
  </w:footnote>
  <w:footnote w:type="continuationSeparator" w:id="0">
    <w:p w14:paraId="595F58B7" w14:textId="77777777" w:rsidR="008D67A8" w:rsidRDefault="008D67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CB2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323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C51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7A8"/>
    <w:rsid w:val="000666E0"/>
    <w:rsid w:val="002510B7"/>
    <w:rsid w:val="005C130B"/>
    <w:rsid w:val="00826F5C"/>
    <w:rsid w:val="008D67A8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918C2"/>
  <w15:chartTrackingRefBased/>
  <w15:docId w15:val="{85F63634-B3FA-4C6F-8BCA-03FD57BC4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2023-05-07T21:08:00Z</dcterms:created>
  <dcterms:modified xsi:type="dcterms:W3CDTF">2023-05-07T21:09:00Z</dcterms:modified>
</cp:coreProperties>
</file>