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88576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ASTIRBY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6804C373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Theddlethorp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Gentleman.</w:t>
      </w:r>
    </w:p>
    <w:p w14:paraId="19CB0CD7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B84376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00D7EA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Thomas Barton(q.v.) and the other executors of William Barton of York,</w:t>
      </w:r>
    </w:p>
    <w:p w14:paraId="586801E0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skinner(q.v.), brought a plaint of debt against him and four others.</w:t>
      </w:r>
    </w:p>
    <w:p w14:paraId="291CCE5C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1256D0C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D54618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EECD4D" w14:textId="77777777" w:rsidR="00A23C17" w:rsidRDefault="00A23C17" w:rsidP="00A23C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2022</w:t>
      </w:r>
    </w:p>
    <w:p w14:paraId="676028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7F2EF" w14:textId="77777777" w:rsidR="00A23C17" w:rsidRDefault="00A23C17" w:rsidP="009139A6">
      <w:r>
        <w:separator/>
      </w:r>
    </w:p>
  </w:endnote>
  <w:endnote w:type="continuationSeparator" w:id="0">
    <w:p w14:paraId="1979AD17" w14:textId="77777777" w:rsidR="00A23C17" w:rsidRDefault="00A23C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DAB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DE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B53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5003C" w14:textId="77777777" w:rsidR="00A23C17" w:rsidRDefault="00A23C17" w:rsidP="009139A6">
      <w:r>
        <w:separator/>
      </w:r>
    </w:p>
  </w:footnote>
  <w:footnote w:type="continuationSeparator" w:id="0">
    <w:p w14:paraId="0F6C319D" w14:textId="77777777" w:rsidR="00A23C17" w:rsidRDefault="00A23C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AAA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61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D2E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17"/>
    <w:rsid w:val="000666E0"/>
    <w:rsid w:val="002510B7"/>
    <w:rsid w:val="005C130B"/>
    <w:rsid w:val="00826F5C"/>
    <w:rsid w:val="009139A6"/>
    <w:rsid w:val="009448BB"/>
    <w:rsid w:val="00A23C1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B4984"/>
  <w15:chartTrackingRefBased/>
  <w15:docId w15:val="{6E1B8736-DC24-4064-ABCE-A0C61F37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23C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2022-08-07T19:07:00Z</dcterms:created>
  <dcterms:modified xsi:type="dcterms:W3CDTF">2022-08-07T19:08:00Z</dcterms:modified>
</cp:coreProperties>
</file>