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572AB" w14:textId="77777777" w:rsidR="00E43966" w:rsidRDefault="00E43966" w:rsidP="00E439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ASTH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657CE95A" w14:textId="77777777" w:rsidR="00E43966" w:rsidRDefault="00E43966" w:rsidP="00E43966">
      <w:pPr>
        <w:pStyle w:val="NoSpacing"/>
        <w:rPr>
          <w:rFonts w:cs="Times New Roman"/>
          <w:szCs w:val="24"/>
        </w:rPr>
      </w:pPr>
    </w:p>
    <w:p w14:paraId="04111CBB" w14:textId="77777777" w:rsidR="00E43966" w:rsidRDefault="00E43966" w:rsidP="00E43966">
      <w:pPr>
        <w:pStyle w:val="NoSpacing"/>
        <w:rPr>
          <w:rFonts w:cs="Times New Roman"/>
          <w:szCs w:val="24"/>
        </w:rPr>
      </w:pPr>
    </w:p>
    <w:p w14:paraId="1F87EF27" w14:textId="77777777" w:rsidR="00E43966" w:rsidRDefault="00E43966" w:rsidP="00E439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1423</w:t>
      </w:r>
      <w:r>
        <w:rPr>
          <w:rFonts w:cs="Times New Roman"/>
          <w:szCs w:val="24"/>
        </w:rPr>
        <w:tab/>
        <w:t xml:space="preserve">He resigned as Vicar of </w:t>
      </w:r>
      <w:proofErr w:type="spellStart"/>
      <w:r>
        <w:rPr>
          <w:rFonts w:cs="Times New Roman"/>
          <w:szCs w:val="24"/>
        </w:rPr>
        <w:t>Lulham</w:t>
      </w:r>
      <w:proofErr w:type="spellEnd"/>
      <w:r>
        <w:rPr>
          <w:rFonts w:cs="Times New Roman"/>
          <w:szCs w:val="24"/>
        </w:rPr>
        <w:t xml:space="preserve">, in the diocese of </w:t>
      </w:r>
      <w:proofErr w:type="spellStart"/>
      <w:r>
        <w:rPr>
          <w:rFonts w:cs="Times New Roman"/>
          <w:szCs w:val="24"/>
        </w:rPr>
        <w:t>Lindoln</w:t>
      </w:r>
      <w:proofErr w:type="spellEnd"/>
      <w:r>
        <w:rPr>
          <w:rFonts w:cs="Times New Roman"/>
          <w:szCs w:val="24"/>
        </w:rPr>
        <w:t>.</w:t>
      </w:r>
    </w:p>
    <w:p w14:paraId="3CEE6E01" w14:textId="77777777" w:rsidR="00E43966" w:rsidRDefault="00E43966" w:rsidP="00E439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AE4622">
          <w:rPr>
            <w:rStyle w:val="Hyperlink"/>
            <w:rFonts w:cs="Times New Roman"/>
            <w:szCs w:val="24"/>
          </w:rPr>
          <w:t>www.melocki.org.uk/diocese/Linton.html</w:t>
        </w:r>
      </w:hyperlink>
      <w:r>
        <w:rPr>
          <w:rFonts w:cs="Times New Roman"/>
          <w:szCs w:val="24"/>
        </w:rPr>
        <w:t>)</w:t>
      </w:r>
    </w:p>
    <w:p w14:paraId="21FEF71B" w14:textId="77777777" w:rsidR="00E43966" w:rsidRDefault="00E43966" w:rsidP="00E43966">
      <w:pPr>
        <w:pStyle w:val="NoSpacing"/>
        <w:rPr>
          <w:rFonts w:cs="Times New Roman"/>
          <w:szCs w:val="24"/>
        </w:rPr>
      </w:pPr>
    </w:p>
    <w:p w14:paraId="4D5A7903" w14:textId="77777777" w:rsidR="00E43966" w:rsidRDefault="00E43966" w:rsidP="00E43966">
      <w:pPr>
        <w:pStyle w:val="NoSpacing"/>
        <w:rPr>
          <w:rFonts w:cs="Times New Roman"/>
          <w:szCs w:val="24"/>
        </w:rPr>
      </w:pPr>
    </w:p>
    <w:p w14:paraId="22E13664" w14:textId="77777777" w:rsidR="00E43966" w:rsidRDefault="00E43966" w:rsidP="00E439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March 2024</w:t>
      </w:r>
    </w:p>
    <w:p w14:paraId="762DB6B6" w14:textId="43C0552D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5EDF0" w14:textId="77777777" w:rsidR="00E43966" w:rsidRDefault="00E43966" w:rsidP="009139A6">
      <w:r>
        <w:separator/>
      </w:r>
    </w:p>
  </w:endnote>
  <w:endnote w:type="continuationSeparator" w:id="0">
    <w:p w14:paraId="273FC9A9" w14:textId="77777777" w:rsidR="00E43966" w:rsidRDefault="00E439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DFF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D81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3E9E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CB817" w14:textId="77777777" w:rsidR="00E43966" w:rsidRDefault="00E43966" w:rsidP="009139A6">
      <w:r>
        <w:separator/>
      </w:r>
    </w:p>
  </w:footnote>
  <w:footnote w:type="continuationSeparator" w:id="0">
    <w:p w14:paraId="16470585" w14:textId="77777777" w:rsidR="00E43966" w:rsidRDefault="00E439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9F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FD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173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66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4396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384B9"/>
  <w15:chartTrackingRefBased/>
  <w15:docId w15:val="{02A05E99-7898-46C2-BFAD-ADBD3A86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439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Linton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2024-03-27T20:28:00Z</dcterms:created>
  <dcterms:modified xsi:type="dcterms:W3CDTF">2024-03-27T20:29:00Z</dcterms:modified>
</cp:coreProperties>
</file>