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5BEB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ASTEN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3ED2AC7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C8ED70D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EDD07DA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83393F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3537F3E3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3E9428AD" w14:textId="77777777" w:rsidR="008A4100" w:rsidRPr="00065994" w:rsidRDefault="008A4100" w:rsidP="008A410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4E94D30" w14:textId="77777777" w:rsidR="008A4100" w:rsidRDefault="008A4100" w:rsidP="008A410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5430A33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EAFF3F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D4F00FC" w14:textId="77777777" w:rsidR="008A4100" w:rsidRDefault="008A4100" w:rsidP="008A410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3209D0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0B2D" w14:textId="77777777" w:rsidR="008A4100" w:rsidRDefault="008A4100" w:rsidP="009139A6">
      <w:r>
        <w:separator/>
      </w:r>
    </w:p>
  </w:endnote>
  <w:endnote w:type="continuationSeparator" w:id="0">
    <w:p w14:paraId="380B237C" w14:textId="77777777" w:rsidR="008A4100" w:rsidRDefault="008A41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E1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D0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CCC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B00DD" w14:textId="77777777" w:rsidR="008A4100" w:rsidRDefault="008A4100" w:rsidP="009139A6">
      <w:r>
        <w:separator/>
      </w:r>
    </w:p>
  </w:footnote>
  <w:footnote w:type="continuationSeparator" w:id="0">
    <w:p w14:paraId="4813A281" w14:textId="77777777" w:rsidR="008A4100" w:rsidRDefault="008A41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24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A4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5D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00"/>
    <w:rsid w:val="000666E0"/>
    <w:rsid w:val="002510B7"/>
    <w:rsid w:val="00270799"/>
    <w:rsid w:val="005C130B"/>
    <w:rsid w:val="00826F5C"/>
    <w:rsid w:val="008A4100"/>
    <w:rsid w:val="009139A6"/>
    <w:rsid w:val="009411C2"/>
    <w:rsid w:val="009448BB"/>
    <w:rsid w:val="00947624"/>
    <w:rsid w:val="00A3176C"/>
    <w:rsid w:val="00AE65F8"/>
    <w:rsid w:val="00B4056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C5C69"/>
  <w15:chartTrackingRefBased/>
  <w15:docId w15:val="{FE3BE71C-B0C0-4AA8-8DE0-56BF9810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2025-01-11T07:42:00Z</dcterms:created>
  <dcterms:modified xsi:type="dcterms:W3CDTF">2025-01-11T07:42:00Z</dcterms:modified>
</cp:coreProperties>
</file>