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E1F543" w14:textId="77777777" w:rsidR="0020600D" w:rsidRDefault="0020600D" w:rsidP="0020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ASTEN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E8AFA62" w14:textId="77777777" w:rsidR="0020600D" w:rsidRDefault="0020600D" w:rsidP="0020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Whaplode</w:t>
      </w:r>
      <w:proofErr w:type="spellEnd"/>
      <w:r>
        <w:rPr>
          <w:rFonts w:ascii="Times New Roman" w:hAnsi="Times New Roman" w:cs="Times New Roman"/>
        </w:rPr>
        <w:t>, Lincolnshire. Yeoman.</w:t>
      </w:r>
    </w:p>
    <w:p w14:paraId="64B462C8" w14:textId="77777777" w:rsidR="0020600D" w:rsidRDefault="0020600D" w:rsidP="0020600D">
      <w:pPr>
        <w:rPr>
          <w:rFonts w:ascii="Times New Roman" w:hAnsi="Times New Roman" w:cs="Times New Roman"/>
        </w:rPr>
      </w:pPr>
    </w:p>
    <w:p w14:paraId="773E831F" w14:textId="77777777" w:rsidR="0020600D" w:rsidRDefault="0020600D" w:rsidP="0020600D">
      <w:pPr>
        <w:rPr>
          <w:rFonts w:ascii="Times New Roman" w:hAnsi="Times New Roman" w:cs="Times New Roman"/>
        </w:rPr>
      </w:pPr>
    </w:p>
    <w:p w14:paraId="34392EC1" w14:textId="77777777" w:rsidR="0020600D" w:rsidRDefault="0020600D" w:rsidP="0020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Guy </w:t>
      </w:r>
      <w:proofErr w:type="spellStart"/>
      <w:r>
        <w:rPr>
          <w:rFonts w:ascii="Times New Roman" w:hAnsi="Times New Roman" w:cs="Times New Roman"/>
        </w:rPr>
        <w:t>Wolson</w:t>
      </w:r>
      <w:proofErr w:type="spellEnd"/>
      <w:r>
        <w:rPr>
          <w:rFonts w:ascii="Times New Roman" w:hAnsi="Times New Roman" w:cs="Times New Roman"/>
        </w:rPr>
        <w:t>(q.v.) brought a plaint of debt against him.</w:t>
      </w:r>
    </w:p>
    <w:p w14:paraId="10C36A92" w14:textId="77777777" w:rsidR="0020600D" w:rsidRDefault="0020600D" w:rsidP="0020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3DC2F51" w14:textId="77777777" w:rsidR="0020600D" w:rsidRDefault="0020600D" w:rsidP="0020600D">
      <w:pPr>
        <w:rPr>
          <w:rFonts w:ascii="Times New Roman" w:hAnsi="Times New Roman" w:cs="Times New Roman"/>
        </w:rPr>
      </w:pPr>
    </w:p>
    <w:p w14:paraId="21100CD2" w14:textId="77777777" w:rsidR="0020600D" w:rsidRDefault="0020600D" w:rsidP="0020600D">
      <w:pPr>
        <w:rPr>
          <w:rFonts w:ascii="Times New Roman" w:hAnsi="Times New Roman" w:cs="Times New Roman"/>
        </w:rPr>
      </w:pPr>
    </w:p>
    <w:p w14:paraId="7FC89852" w14:textId="77777777" w:rsidR="0020600D" w:rsidRDefault="0020600D" w:rsidP="0020600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2662DDD3" w14:textId="77777777" w:rsidR="006B2F86" w:rsidRPr="00E71FC3" w:rsidRDefault="0020600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BCBC7" w14:textId="77777777" w:rsidR="0020600D" w:rsidRDefault="0020600D" w:rsidP="00E71FC3">
      <w:r>
        <w:separator/>
      </w:r>
    </w:p>
  </w:endnote>
  <w:endnote w:type="continuationSeparator" w:id="0">
    <w:p w14:paraId="60A070CC" w14:textId="77777777" w:rsidR="0020600D" w:rsidRDefault="0020600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F02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E4BE45" w14:textId="77777777" w:rsidR="0020600D" w:rsidRDefault="0020600D" w:rsidP="00E71FC3">
      <w:r>
        <w:separator/>
      </w:r>
    </w:p>
  </w:footnote>
  <w:footnote w:type="continuationSeparator" w:id="0">
    <w:p w14:paraId="7A78B580" w14:textId="77777777" w:rsidR="0020600D" w:rsidRDefault="0020600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00D"/>
    <w:rsid w:val="001A7C09"/>
    <w:rsid w:val="0020600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590DF"/>
  <w15:chartTrackingRefBased/>
  <w15:docId w15:val="{DABA03F3-2F81-4BE9-ADCC-53262C30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00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060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2019-05-12T19:15:00Z</dcterms:created>
  <dcterms:modified xsi:type="dcterms:W3CDTF">2019-05-12T19:15:00Z</dcterms:modified>
</cp:coreProperties>
</file>