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13647" w14:textId="77777777" w:rsidR="00121F1C" w:rsidRDefault="00121F1C" w:rsidP="00121F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ASTELL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fl.1503)</w:t>
      </w:r>
    </w:p>
    <w:p w14:paraId="0A3C23CE" w14:textId="77777777" w:rsidR="00121F1C" w:rsidRDefault="00121F1C" w:rsidP="00121F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Heyford, Northamptonshire.</w:t>
      </w:r>
    </w:p>
    <w:p w14:paraId="4036396D" w14:textId="77777777" w:rsidR="00121F1C" w:rsidRDefault="00121F1C" w:rsidP="00121F1C">
      <w:pPr>
        <w:pStyle w:val="NoSpacing"/>
        <w:rPr>
          <w:rFonts w:cs="Times New Roman"/>
          <w:szCs w:val="24"/>
        </w:rPr>
      </w:pPr>
    </w:p>
    <w:p w14:paraId="7B45EF26" w14:textId="77777777" w:rsidR="00121F1C" w:rsidRDefault="00121F1C" w:rsidP="00121F1C">
      <w:pPr>
        <w:pStyle w:val="NoSpacing"/>
        <w:rPr>
          <w:rFonts w:cs="Times New Roman"/>
          <w:szCs w:val="24"/>
        </w:rPr>
      </w:pPr>
    </w:p>
    <w:p w14:paraId="44F47BDE" w14:textId="77777777" w:rsidR="00121F1C" w:rsidRDefault="00121F1C" w:rsidP="00121F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1503</w:t>
      </w:r>
      <w:r>
        <w:rPr>
          <w:rFonts w:cs="Times New Roman"/>
          <w:szCs w:val="24"/>
        </w:rPr>
        <w:tab/>
        <w:t>He made his Will.</w:t>
      </w:r>
    </w:p>
    <w:p w14:paraId="7240BF40" w14:textId="77777777" w:rsidR="00121F1C" w:rsidRDefault="00121F1C" w:rsidP="00121F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38F5DEA8" w14:textId="77777777" w:rsidR="00121F1C" w:rsidRDefault="00121F1C" w:rsidP="00121F1C">
      <w:pPr>
        <w:pStyle w:val="NoSpacing"/>
        <w:rPr>
          <w:rFonts w:cs="Times New Roman"/>
          <w:szCs w:val="24"/>
        </w:rPr>
      </w:pPr>
    </w:p>
    <w:p w14:paraId="4B6B95CB" w14:textId="77777777" w:rsidR="00121F1C" w:rsidRDefault="00121F1C" w:rsidP="00121F1C">
      <w:pPr>
        <w:pStyle w:val="NoSpacing"/>
        <w:rPr>
          <w:rFonts w:cs="Times New Roman"/>
          <w:szCs w:val="24"/>
        </w:rPr>
      </w:pPr>
    </w:p>
    <w:p w14:paraId="795E6083" w14:textId="77777777" w:rsidR="00121F1C" w:rsidRDefault="00121F1C" w:rsidP="00121F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February 2025</w:t>
      </w:r>
    </w:p>
    <w:p w14:paraId="6CE063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6E99" w14:textId="77777777" w:rsidR="00121F1C" w:rsidRDefault="00121F1C" w:rsidP="009139A6">
      <w:r>
        <w:separator/>
      </w:r>
    </w:p>
  </w:endnote>
  <w:endnote w:type="continuationSeparator" w:id="0">
    <w:p w14:paraId="45BBE818" w14:textId="77777777" w:rsidR="00121F1C" w:rsidRDefault="00121F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9EA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03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DA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B0889" w14:textId="77777777" w:rsidR="00121F1C" w:rsidRDefault="00121F1C" w:rsidP="009139A6">
      <w:r>
        <w:separator/>
      </w:r>
    </w:p>
  </w:footnote>
  <w:footnote w:type="continuationSeparator" w:id="0">
    <w:p w14:paraId="6B5A2119" w14:textId="77777777" w:rsidR="00121F1C" w:rsidRDefault="00121F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B1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4A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73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1C"/>
    <w:rsid w:val="000666E0"/>
    <w:rsid w:val="00121F1C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7D9D"/>
  <w15:chartTrackingRefBased/>
  <w15:docId w15:val="{DD18C59D-DA8D-4258-8DB0-D71AD493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1F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2025-03-09T08:09:00Z</dcterms:created>
  <dcterms:modified xsi:type="dcterms:W3CDTF">2025-03-09T08:10:00Z</dcterms:modified>
</cp:coreProperties>
</file>