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897B7" w14:textId="77777777" w:rsidR="00B92869" w:rsidRDefault="00B92869" w:rsidP="00B92869">
      <w:pPr>
        <w:pStyle w:val="NoSpacing"/>
      </w:pPr>
      <w:r>
        <w:rPr>
          <w:u w:val="single"/>
        </w:rPr>
        <w:t>Robert ASSHWELL</w:t>
      </w:r>
      <w:r>
        <w:t xml:space="preserve">      (fl.1440)</w:t>
      </w:r>
    </w:p>
    <w:p w14:paraId="7250FFC0" w14:textId="77777777" w:rsidR="00B92869" w:rsidRDefault="00B92869" w:rsidP="00B92869">
      <w:pPr>
        <w:pStyle w:val="NoSpacing"/>
      </w:pPr>
    </w:p>
    <w:p w14:paraId="28705267" w14:textId="77777777" w:rsidR="00B92869" w:rsidRDefault="00B92869" w:rsidP="00B92869">
      <w:pPr>
        <w:pStyle w:val="NoSpacing"/>
      </w:pPr>
    </w:p>
    <w:p w14:paraId="7815F163" w14:textId="77777777" w:rsidR="00B92869" w:rsidRDefault="00B92869" w:rsidP="00B92869">
      <w:pPr>
        <w:pStyle w:val="NoSpacing"/>
      </w:pPr>
      <w:r>
        <w:tab/>
        <w:t>1440</w:t>
      </w:r>
      <w:r>
        <w:tab/>
        <w:t>He made a plaint of debt against Geoffrey Herbert of Leicester(q.v.), John</w:t>
      </w:r>
    </w:p>
    <w:p w14:paraId="7CDA571A" w14:textId="77777777" w:rsidR="00B92869" w:rsidRDefault="00B92869" w:rsidP="00B92869">
      <w:pPr>
        <w:pStyle w:val="NoSpacing"/>
      </w:pPr>
      <w:r>
        <w:tab/>
      </w:r>
      <w:r>
        <w:tab/>
        <w:t>Herbert of Oxford(q.v.), William Bacon of London, butcher(q.v.), Willia</w:t>
      </w:r>
    </w:p>
    <w:p w14:paraId="5F4C6F43" w14:textId="77777777" w:rsidR="00B92869" w:rsidRDefault="00B92869" w:rsidP="00B92869">
      <w:pPr>
        <w:pStyle w:val="NoSpacing"/>
      </w:pPr>
      <w:r>
        <w:tab/>
      </w:r>
      <w:r>
        <w:tab/>
      </w:r>
      <w:proofErr w:type="spellStart"/>
      <w:r>
        <w:t>Brakley</w:t>
      </w:r>
      <w:proofErr w:type="spellEnd"/>
      <w:r>
        <w:t xml:space="preserve"> of London, draper(q.v.), and William Yole of London, butcher(q.v.).</w:t>
      </w:r>
    </w:p>
    <w:p w14:paraId="1255500F" w14:textId="77777777" w:rsidR="00B92869" w:rsidRDefault="00B92869" w:rsidP="00B92869">
      <w:pPr>
        <w:pStyle w:val="NoSpacing"/>
      </w:pPr>
      <w:r>
        <w:tab/>
      </w:r>
      <w:r>
        <w:tab/>
        <w:t xml:space="preserve">( </w:t>
      </w:r>
      <w:hyperlink r:id="rId6" w:history="1">
        <w:r w:rsidRPr="004422A7">
          <w:rPr>
            <w:rStyle w:val="Hyperlink"/>
          </w:rPr>
          <w:t>http://aalt.law.uh.edu/Indices/CP40Indices/CP40no717/CP40no717Pl.htm</w:t>
        </w:r>
      </w:hyperlink>
      <w:r>
        <w:t xml:space="preserve"> )</w:t>
      </w:r>
    </w:p>
    <w:p w14:paraId="6DED0672" w14:textId="77777777" w:rsidR="00B92869" w:rsidRDefault="00B92869" w:rsidP="00B92869">
      <w:pPr>
        <w:pStyle w:val="NoSpacing"/>
      </w:pPr>
    </w:p>
    <w:p w14:paraId="391D29B1" w14:textId="77777777" w:rsidR="00B92869" w:rsidRDefault="00B92869" w:rsidP="00B92869">
      <w:pPr>
        <w:pStyle w:val="NoSpacing"/>
      </w:pPr>
    </w:p>
    <w:p w14:paraId="2ED542E5" w14:textId="77777777" w:rsidR="00B92869" w:rsidRDefault="00B92869" w:rsidP="00B92869">
      <w:pPr>
        <w:pStyle w:val="NoSpacing"/>
      </w:pPr>
      <w:r>
        <w:t>3 March 2026</w:t>
      </w:r>
    </w:p>
    <w:p w14:paraId="30DC59C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1672D" w14:textId="77777777" w:rsidR="00B97024" w:rsidRDefault="00B97024" w:rsidP="00086E2C">
      <w:pPr>
        <w:spacing w:after="0" w:line="240" w:lineRule="auto"/>
      </w:pPr>
      <w:r>
        <w:separator/>
      </w:r>
    </w:p>
  </w:endnote>
  <w:endnote w:type="continuationSeparator" w:id="0">
    <w:p w14:paraId="3422F4DD" w14:textId="77777777" w:rsidR="00B97024" w:rsidRDefault="00B9702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E858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6AF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F4C3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DD9DB" w14:textId="77777777" w:rsidR="00B97024" w:rsidRDefault="00B97024" w:rsidP="00086E2C">
      <w:pPr>
        <w:spacing w:after="0" w:line="240" w:lineRule="auto"/>
      </w:pPr>
      <w:r>
        <w:separator/>
      </w:r>
    </w:p>
  </w:footnote>
  <w:footnote w:type="continuationSeparator" w:id="0">
    <w:p w14:paraId="3789F600" w14:textId="77777777" w:rsidR="00B97024" w:rsidRDefault="00B9702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468B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298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5BB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69"/>
    <w:rsid w:val="00086E2C"/>
    <w:rsid w:val="000A2E7A"/>
    <w:rsid w:val="002244B7"/>
    <w:rsid w:val="00314D94"/>
    <w:rsid w:val="00502EB6"/>
    <w:rsid w:val="00617568"/>
    <w:rsid w:val="006E68FA"/>
    <w:rsid w:val="00B92869"/>
    <w:rsid w:val="00B9702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EC283"/>
  <w15:chartTrackingRefBased/>
  <w15:docId w15:val="{2E2CBD6A-4A1C-4DE1-8BEA-01C431D99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9286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9286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69</Words>
  <Characters>372</Characters>
  <Application>Microsoft Office Word</Application>
  <DocSecurity>0</DocSecurity>
  <Lines>11</Lines>
  <Paragraphs>6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2026-03-07T07:30:00Z</dcterms:created>
  <dcterms:modified xsi:type="dcterms:W3CDTF">2026-03-07T07:32:00Z</dcterms:modified>
</cp:coreProperties>
</file>