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200" w:rsidRDefault="00071200" w:rsidP="00071200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Hugh ASSHTON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071200" w:rsidRDefault="00071200" w:rsidP="00071200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071200" w:rsidRDefault="00071200" w:rsidP="00071200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071200" w:rsidRDefault="00071200" w:rsidP="00071200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and taking against John </w:t>
      </w:r>
      <w:proofErr w:type="spellStart"/>
      <w:r>
        <w:rPr>
          <w:rStyle w:val="Hyperlink"/>
          <w:color w:val="auto"/>
          <w:u w:val="none"/>
        </w:rPr>
        <w:t>Cauthorn</w:t>
      </w:r>
      <w:proofErr w:type="spellEnd"/>
      <w:r>
        <w:rPr>
          <w:rStyle w:val="Hyperlink"/>
          <w:color w:val="auto"/>
          <w:u w:val="none"/>
        </w:rPr>
        <w:t xml:space="preserve"> of Waltham</w:t>
      </w:r>
    </w:p>
    <w:p w:rsidR="00071200" w:rsidRDefault="00071200" w:rsidP="00071200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Holy Cross, Essex(q.v.), and Robert </w:t>
      </w:r>
      <w:proofErr w:type="spellStart"/>
      <w:r>
        <w:rPr>
          <w:rStyle w:val="Hyperlink"/>
          <w:color w:val="auto"/>
          <w:u w:val="none"/>
        </w:rPr>
        <w:t>Herryson</w:t>
      </w:r>
      <w:proofErr w:type="spellEnd"/>
      <w:r>
        <w:rPr>
          <w:rStyle w:val="Hyperlink"/>
          <w:color w:val="auto"/>
          <w:u w:val="none"/>
        </w:rPr>
        <w:t xml:space="preserve">, also of Waltham Holy </w:t>
      </w:r>
    </w:p>
    <w:p w:rsidR="00071200" w:rsidRDefault="00071200" w:rsidP="00071200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Cross(q.v.).</w:t>
      </w:r>
    </w:p>
    <w:p w:rsidR="00071200" w:rsidRDefault="00071200" w:rsidP="00071200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071200" w:rsidRDefault="00071200" w:rsidP="00071200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071200" w:rsidRDefault="00071200" w:rsidP="00071200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071200" w:rsidRDefault="00071200" w:rsidP="00071200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:rsidR="006B2F86" w:rsidRPr="00E71FC3" w:rsidRDefault="000712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200" w:rsidRDefault="00071200" w:rsidP="00E71FC3">
      <w:pPr>
        <w:spacing w:after="0" w:line="240" w:lineRule="auto"/>
      </w:pPr>
      <w:r>
        <w:separator/>
      </w:r>
    </w:p>
  </w:endnote>
  <w:endnote w:type="continuationSeparator" w:id="0">
    <w:p w:rsidR="00071200" w:rsidRDefault="000712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200" w:rsidRDefault="00071200" w:rsidP="00E71FC3">
      <w:pPr>
        <w:spacing w:after="0" w:line="240" w:lineRule="auto"/>
      </w:pPr>
      <w:r>
        <w:separator/>
      </w:r>
    </w:p>
  </w:footnote>
  <w:footnote w:type="continuationSeparator" w:id="0">
    <w:p w:rsidR="00071200" w:rsidRDefault="000712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200"/>
    <w:rsid w:val="0007120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49A118-F62F-4FA6-BFA6-1A32C21B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712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2017-01-11T19:31:00Z</dcterms:created>
  <dcterms:modified xsi:type="dcterms:W3CDTF">2017-01-11T19:32:00Z</dcterms:modified>
</cp:coreProperties>
</file>