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C7273" w14:textId="77777777" w:rsidR="00BA0A1A" w:rsidRDefault="00BA0A1A" w:rsidP="00BA0A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ASSHETON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7B3F58A6" w14:textId="77777777" w:rsidR="00BA0A1A" w:rsidRDefault="00BA0A1A" w:rsidP="00BA0A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Stoke. Husbandman.</w:t>
      </w:r>
    </w:p>
    <w:p w14:paraId="4838E552" w14:textId="77777777" w:rsidR="00BA0A1A" w:rsidRDefault="00BA0A1A" w:rsidP="00BA0A1A">
      <w:pPr>
        <w:pStyle w:val="NoSpacing"/>
        <w:rPr>
          <w:rFonts w:cs="Times New Roman"/>
          <w:szCs w:val="24"/>
        </w:rPr>
      </w:pPr>
    </w:p>
    <w:p w14:paraId="49C265DC" w14:textId="77777777" w:rsidR="00BA0A1A" w:rsidRDefault="00BA0A1A" w:rsidP="00BA0A1A">
      <w:pPr>
        <w:pStyle w:val="NoSpacing"/>
        <w:rPr>
          <w:rFonts w:cs="Times New Roman"/>
          <w:szCs w:val="24"/>
        </w:rPr>
      </w:pPr>
    </w:p>
    <w:p w14:paraId="41CA986A" w14:textId="77777777" w:rsidR="00BA0A1A" w:rsidRDefault="00BA0A1A" w:rsidP="00BA0A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>Agnes Kellum(q.v.) brought a plaint of debt against him and three others.</w:t>
      </w:r>
    </w:p>
    <w:p w14:paraId="1445FF24" w14:textId="77777777" w:rsidR="00BA0A1A" w:rsidRDefault="00BA0A1A" w:rsidP="00BA0A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12BE8">
          <w:rPr>
            <w:rStyle w:val="Hyperlink"/>
            <w:rFonts w:cs="Times New Roman"/>
            <w:szCs w:val="24"/>
          </w:rPr>
          <w:t>https://waalt.uh.edu/index.php/CP40/692</w:t>
        </w:r>
      </w:hyperlink>
      <w:r>
        <w:rPr>
          <w:rFonts w:cs="Times New Roman"/>
          <w:szCs w:val="24"/>
        </w:rPr>
        <w:t xml:space="preserve"> )</w:t>
      </w:r>
    </w:p>
    <w:p w14:paraId="5C59B961" w14:textId="77777777" w:rsidR="00BA0A1A" w:rsidRDefault="00BA0A1A" w:rsidP="00BA0A1A">
      <w:pPr>
        <w:pStyle w:val="NoSpacing"/>
        <w:rPr>
          <w:rFonts w:cs="Times New Roman"/>
          <w:szCs w:val="24"/>
        </w:rPr>
      </w:pPr>
    </w:p>
    <w:p w14:paraId="7929AC01" w14:textId="77777777" w:rsidR="00BA0A1A" w:rsidRDefault="00BA0A1A" w:rsidP="00BA0A1A">
      <w:pPr>
        <w:pStyle w:val="NoSpacing"/>
        <w:rPr>
          <w:rFonts w:cs="Times New Roman"/>
          <w:szCs w:val="24"/>
        </w:rPr>
      </w:pPr>
    </w:p>
    <w:p w14:paraId="4EB8A689" w14:textId="77777777" w:rsidR="00BA0A1A" w:rsidRDefault="00BA0A1A" w:rsidP="00BA0A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July 2023</w:t>
      </w:r>
    </w:p>
    <w:p w14:paraId="75D0780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B476C" w14:textId="77777777" w:rsidR="00BA0A1A" w:rsidRDefault="00BA0A1A" w:rsidP="009139A6">
      <w:r>
        <w:separator/>
      </w:r>
    </w:p>
  </w:endnote>
  <w:endnote w:type="continuationSeparator" w:id="0">
    <w:p w14:paraId="563CDD22" w14:textId="77777777" w:rsidR="00BA0A1A" w:rsidRDefault="00BA0A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D90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23B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2AC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A8228" w14:textId="77777777" w:rsidR="00BA0A1A" w:rsidRDefault="00BA0A1A" w:rsidP="009139A6">
      <w:r>
        <w:separator/>
      </w:r>
    </w:p>
  </w:footnote>
  <w:footnote w:type="continuationSeparator" w:id="0">
    <w:p w14:paraId="2A66F47E" w14:textId="77777777" w:rsidR="00BA0A1A" w:rsidRDefault="00BA0A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B3B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BF7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5A4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A1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A0A1A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1BBD0"/>
  <w15:chartTrackingRefBased/>
  <w15:docId w15:val="{1EE8FFD6-990B-4E43-B165-4EFB3CC4D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A0A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2023-08-13T06:51:00Z</dcterms:created>
  <dcterms:modified xsi:type="dcterms:W3CDTF">2023-08-13T06:51:00Z</dcterms:modified>
</cp:coreProperties>
</file>