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B7491" w14:textId="77777777" w:rsidR="005141ED" w:rsidRDefault="005141ED" w:rsidP="005141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ASSHETON</w:t>
      </w:r>
      <w:r>
        <w:rPr>
          <w:rFonts w:cs="Times New Roman"/>
          <w:szCs w:val="24"/>
        </w:rPr>
        <w:t xml:space="preserve">       (fl.1463)</w:t>
      </w:r>
    </w:p>
    <w:p w14:paraId="3283B84B" w14:textId="77777777" w:rsidR="005141ED" w:rsidRDefault="005141ED" w:rsidP="005141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Botesdale</w:t>
      </w:r>
      <w:proofErr w:type="spellEnd"/>
      <w:r>
        <w:rPr>
          <w:rFonts w:cs="Times New Roman"/>
          <w:szCs w:val="24"/>
        </w:rPr>
        <w:t>, Suffolk. Gentleman.</w:t>
      </w:r>
    </w:p>
    <w:p w14:paraId="0241D204" w14:textId="77777777" w:rsidR="005141ED" w:rsidRDefault="005141ED" w:rsidP="005141ED">
      <w:pPr>
        <w:pStyle w:val="NoSpacing"/>
        <w:jc w:val="both"/>
        <w:rPr>
          <w:rFonts w:cs="Times New Roman"/>
          <w:szCs w:val="24"/>
        </w:rPr>
      </w:pPr>
    </w:p>
    <w:p w14:paraId="3222A2D8" w14:textId="77777777" w:rsidR="005141ED" w:rsidRDefault="005141ED" w:rsidP="005141ED">
      <w:pPr>
        <w:pStyle w:val="NoSpacing"/>
        <w:jc w:val="both"/>
        <w:rPr>
          <w:rFonts w:cs="Times New Roman"/>
          <w:szCs w:val="24"/>
        </w:rPr>
      </w:pPr>
    </w:p>
    <w:p w14:paraId="75CE0592" w14:textId="77777777" w:rsidR="005141ED" w:rsidRDefault="005141ED" w:rsidP="005141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 xml:space="preserve">The King indicted him and 38 others for felony and </w:t>
      </w:r>
      <w:proofErr w:type="gramStart"/>
      <w:r>
        <w:rPr>
          <w:rFonts w:cs="Times New Roman"/>
          <w:szCs w:val="24"/>
        </w:rPr>
        <w:t>trespass</w:t>
      </w:r>
      <w:proofErr w:type="gramEnd"/>
      <w:r>
        <w:rPr>
          <w:rFonts w:cs="Times New Roman"/>
          <w:szCs w:val="24"/>
        </w:rPr>
        <w:t>.</w:t>
      </w:r>
    </w:p>
    <w:p w14:paraId="7BB89F5B" w14:textId="77777777" w:rsidR="005141ED" w:rsidRDefault="005141ED" w:rsidP="005141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74C666DC" w14:textId="77777777" w:rsidR="005141ED" w:rsidRDefault="005141ED" w:rsidP="005141ED">
      <w:pPr>
        <w:pStyle w:val="NoSpacing"/>
        <w:jc w:val="both"/>
        <w:rPr>
          <w:rFonts w:cs="Times New Roman"/>
          <w:szCs w:val="24"/>
        </w:rPr>
      </w:pPr>
    </w:p>
    <w:p w14:paraId="7A64E90C" w14:textId="77777777" w:rsidR="005141ED" w:rsidRDefault="005141ED" w:rsidP="005141ED">
      <w:pPr>
        <w:pStyle w:val="NoSpacing"/>
        <w:jc w:val="both"/>
        <w:rPr>
          <w:rFonts w:cs="Times New Roman"/>
          <w:szCs w:val="24"/>
        </w:rPr>
      </w:pPr>
    </w:p>
    <w:p w14:paraId="0C4D7D8E" w14:textId="77777777" w:rsidR="005141ED" w:rsidRDefault="005141ED" w:rsidP="005141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 October 2025</w:t>
      </w:r>
    </w:p>
    <w:p w14:paraId="768CF82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73B54" w14:textId="77777777" w:rsidR="005141ED" w:rsidRDefault="005141ED" w:rsidP="00086E2C">
      <w:pPr>
        <w:spacing w:after="0" w:line="240" w:lineRule="auto"/>
      </w:pPr>
      <w:r>
        <w:separator/>
      </w:r>
    </w:p>
  </w:endnote>
  <w:endnote w:type="continuationSeparator" w:id="0">
    <w:p w14:paraId="51A6B5DD" w14:textId="77777777" w:rsidR="005141ED" w:rsidRDefault="005141E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231C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4515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210D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8EC34" w14:textId="77777777" w:rsidR="005141ED" w:rsidRDefault="005141ED" w:rsidP="00086E2C">
      <w:pPr>
        <w:spacing w:after="0" w:line="240" w:lineRule="auto"/>
      </w:pPr>
      <w:r>
        <w:separator/>
      </w:r>
    </w:p>
  </w:footnote>
  <w:footnote w:type="continuationSeparator" w:id="0">
    <w:p w14:paraId="1C4A4ACE" w14:textId="77777777" w:rsidR="005141ED" w:rsidRDefault="005141E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B12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7AB0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E99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1ED"/>
    <w:rsid w:val="00086E2C"/>
    <w:rsid w:val="000A2E7A"/>
    <w:rsid w:val="002244B7"/>
    <w:rsid w:val="00314D94"/>
    <w:rsid w:val="005141ED"/>
    <w:rsid w:val="00617568"/>
    <w:rsid w:val="006E68FA"/>
    <w:rsid w:val="00CD31A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D5CC2"/>
  <w15:chartTrackingRefBased/>
  <w15:docId w15:val="{F853E1AF-7B43-4144-BCE4-9D35DFBA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141E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141E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217</Characters>
  <Application>Microsoft Office Word</Application>
  <DocSecurity>0</DocSecurity>
  <Lines>13</Lines>
  <Paragraphs>8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2025-11-02T21:48:00Z</dcterms:created>
  <dcterms:modified xsi:type="dcterms:W3CDTF">2025-11-02T21:48:00Z</dcterms:modified>
</cp:coreProperties>
</file>