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959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of ASHTON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fl.1429-43)</w:t>
      </w:r>
    </w:p>
    <w:p w:rsidR="00895982" w:rsidRDefault="008959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 of Maiden Bradley, Wiltshire.</w:t>
      </w:r>
    </w:p>
    <w:p w:rsidR="00895982" w:rsidRDefault="008959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982" w:rsidRDefault="008959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982" w:rsidRDefault="008959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1429-43</w:t>
      </w:r>
      <w:r>
        <w:rPr>
          <w:rFonts w:ascii="Times New Roman" w:hAnsi="Times New Roman" w:cs="Times New Roman"/>
          <w:sz w:val="24"/>
          <w:szCs w:val="24"/>
        </w:rPr>
        <w:tab/>
        <w:t>He was Prior.</w:t>
      </w:r>
    </w:p>
    <w:p w:rsidR="00895982" w:rsidRDefault="008959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132B8">
          <w:rPr>
            <w:rStyle w:val="Hyperlink"/>
            <w:rFonts w:ascii="Times New Roman" w:hAnsi="Times New Roman" w:cs="Times New Roman"/>
            <w:sz w:val="24"/>
            <w:szCs w:val="24"/>
          </w:rPr>
          <w:t>http://www.british-history.ac.uk/vch/wilts/vol3/pp295-302#h3-0002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895982" w:rsidRDefault="008959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982" w:rsidRDefault="008959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982" w:rsidRDefault="008959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982" w:rsidRPr="00895982" w:rsidRDefault="008959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2015</w:t>
      </w:r>
      <w:bookmarkStart w:id="0" w:name="_GoBack"/>
      <w:bookmarkEnd w:id="0"/>
    </w:p>
    <w:sectPr w:rsidR="00895982" w:rsidRPr="008959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982" w:rsidRDefault="00895982" w:rsidP="00564E3C">
      <w:pPr>
        <w:spacing w:after="0" w:line="240" w:lineRule="auto"/>
      </w:pPr>
      <w:r>
        <w:separator/>
      </w:r>
    </w:p>
  </w:endnote>
  <w:endnote w:type="continuationSeparator" w:id="0">
    <w:p w:rsidR="00895982" w:rsidRDefault="0089598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95982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982" w:rsidRDefault="00895982" w:rsidP="00564E3C">
      <w:pPr>
        <w:spacing w:after="0" w:line="240" w:lineRule="auto"/>
      </w:pPr>
      <w:r>
        <w:separator/>
      </w:r>
    </w:p>
  </w:footnote>
  <w:footnote w:type="continuationSeparator" w:id="0">
    <w:p w:rsidR="00895982" w:rsidRDefault="0089598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982"/>
    <w:rsid w:val="00372DC6"/>
    <w:rsid w:val="00564E3C"/>
    <w:rsid w:val="0064591D"/>
    <w:rsid w:val="0089598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588B4"/>
  <w15:chartTrackingRefBased/>
  <w15:docId w15:val="{707AD9B9-3015-4443-ABE9-73C7D2022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959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vch/wilts/vol3/pp295-302#h3-000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2015-10-13T12:37:00Z</dcterms:created>
  <dcterms:modified xsi:type="dcterms:W3CDTF">2015-10-13T12:38:00Z</dcterms:modified>
</cp:coreProperties>
</file>