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C5A37" w14:textId="77777777" w:rsidR="00981BA4" w:rsidRDefault="00981BA4" w:rsidP="00981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ASHTON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fl.1476)</w:t>
      </w:r>
    </w:p>
    <w:p w14:paraId="7CDDD462" w14:textId="77777777" w:rsidR="00981BA4" w:rsidRDefault="00981BA4" w:rsidP="00981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Saddler.</w:t>
      </w:r>
    </w:p>
    <w:p w14:paraId="65299CB9" w14:textId="77777777" w:rsidR="00981BA4" w:rsidRDefault="00981BA4" w:rsidP="00981B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6E5F6B" w14:textId="77777777" w:rsidR="00981BA4" w:rsidRDefault="00981BA4" w:rsidP="00981B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F492A" w14:textId="77777777" w:rsidR="00981BA4" w:rsidRDefault="00981BA4" w:rsidP="00981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Apr.1476</w:t>
      </w:r>
      <w:r>
        <w:rPr>
          <w:rFonts w:ascii="Times New Roman" w:hAnsi="Times New Roman" w:cs="Times New Roman"/>
          <w:sz w:val="24"/>
          <w:szCs w:val="24"/>
        </w:rPr>
        <w:tab/>
        <w:t xml:space="preserve">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Plowdon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gifted his goods and chattels to him,</w:t>
      </w:r>
    </w:p>
    <w:p w14:paraId="35B69A10" w14:textId="77777777" w:rsidR="00981BA4" w:rsidRDefault="00981BA4" w:rsidP="00981BA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Humphrey Hayford of London(q.v.), Thomas Edward, Abbot of Holy Cross(q.v.)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(C.C.R. 1476-85 p.92)</w:t>
      </w:r>
    </w:p>
    <w:p w14:paraId="39412E6E" w14:textId="77777777" w:rsidR="00981BA4" w:rsidRDefault="00981BA4" w:rsidP="00981B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9F0AE7" w14:textId="77777777" w:rsidR="00981BA4" w:rsidRDefault="00981BA4" w:rsidP="00981B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720AB3" w14:textId="77777777" w:rsidR="00981BA4" w:rsidRDefault="00981BA4" w:rsidP="00981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2021</w:t>
      </w:r>
    </w:p>
    <w:p w14:paraId="7FC0E8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E54C2" w14:textId="77777777" w:rsidR="00981BA4" w:rsidRDefault="00981BA4" w:rsidP="009139A6">
      <w:r>
        <w:separator/>
      </w:r>
    </w:p>
  </w:endnote>
  <w:endnote w:type="continuationSeparator" w:id="0">
    <w:p w14:paraId="7B3F7FBC" w14:textId="77777777" w:rsidR="00981BA4" w:rsidRDefault="00981B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0E8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2FD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F33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98450B" w14:textId="77777777" w:rsidR="00981BA4" w:rsidRDefault="00981BA4" w:rsidP="009139A6">
      <w:r>
        <w:separator/>
      </w:r>
    </w:p>
  </w:footnote>
  <w:footnote w:type="continuationSeparator" w:id="0">
    <w:p w14:paraId="45A2A344" w14:textId="77777777" w:rsidR="00981BA4" w:rsidRDefault="00981B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72B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57FF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5FB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BA4"/>
    <w:rsid w:val="000666E0"/>
    <w:rsid w:val="002510B7"/>
    <w:rsid w:val="005C130B"/>
    <w:rsid w:val="00826F5C"/>
    <w:rsid w:val="009139A6"/>
    <w:rsid w:val="009448BB"/>
    <w:rsid w:val="00981BA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5F325"/>
  <w15:chartTrackingRefBased/>
  <w15:docId w15:val="{D1BBF09A-00DF-4BB9-A21F-F3468DF2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2021-04-14T13:06:00Z</dcterms:created>
  <dcterms:modified xsi:type="dcterms:W3CDTF">2021-04-14T13:07:00Z</dcterms:modified>
</cp:coreProperties>
</file>