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552B3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ASGOOD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59E27464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Lime Street Ward, London.</w:t>
      </w:r>
    </w:p>
    <w:p w14:paraId="5F981896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</w:p>
    <w:p w14:paraId="68F420C9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</w:p>
    <w:p w14:paraId="789AA73E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  <w:t>He was elected a Constable.</w:t>
      </w:r>
    </w:p>
    <w:p w14:paraId="600EE8C3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370468C4" w14:textId="77777777" w:rsidR="0006377A" w:rsidRDefault="0006377A" w:rsidP="0006377A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p.553)</w:t>
      </w:r>
    </w:p>
    <w:p w14:paraId="3F33FE92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</w:p>
    <w:p w14:paraId="48B9F8EF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</w:p>
    <w:p w14:paraId="218FD71F" w14:textId="77777777" w:rsidR="0006377A" w:rsidRDefault="0006377A" w:rsidP="000637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December 2023</w:t>
      </w:r>
    </w:p>
    <w:p w14:paraId="6980D12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74F2C" w14:textId="77777777" w:rsidR="0006377A" w:rsidRDefault="0006377A" w:rsidP="009139A6">
      <w:r>
        <w:separator/>
      </w:r>
    </w:p>
  </w:endnote>
  <w:endnote w:type="continuationSeparator" w:id="0">
    <w:p w14:paraId="3684442E" w14:textId="77777777" w:rsidR="0006377A" w:rsidRDefault="000637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E19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A23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E9A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D49A7" w14:textId="77777777" w:rsidR="0006377A" w:rsidRDefault="0006377A" w:rsidP="009139A6">
      <w:r>
        <w:separator/>
      </w:r>
    </w:p>
  </w:footnote>
  <w:footnote w:type="continuationSeparator" w:id="0">
    <w:p w14:paraId="1CDCA198" w14:textId="77777777" w:rsidR="0006377A" w:rsidRDefault="000637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030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5A1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2BC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7A"/>
    <w:rsid w:val="0006377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2C01A"/>
  <w15:chartTrackingRefBased/>
  <w15:docId w15:val="{D246B2D9-4377-478B-B689-390042B1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2023-12-26T20:08:00Z</dcterms:created>
  <dcterms:modified xsi:type="dcterms:W3CDTF">2023-12-26T20:08:00Z</dcterms:modified>
</cp:coreProperties>
</file>