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8F408" w14:textId="77777777" w:rsidR="0014681C" w:rsidRDefault="0014681C" w:rsidP="0014681C">
      <w:pPr>
        <w:pStyle w:val="NoSpacing"/>
      </w:pPr>
      <w:r>
        <w:rPr>
          <w:u w:val="single"/>
        </w:rPr>
        <w:t>Thomas ASSHEBY</w:t>
      </w:r>
      <w:r>
        <w:t xml:space="preserve">       (fl.1422)</w:t>
      </w:r>
    </w:p>
    <w:p w14:paraId="16768E35" w14:textId="77777777" w:rsidR="0014681C" w:rsidRDefault="0014681C" w:rsidP="0014681C">
      <w:pPr>
        <w:pStyle w:val="NoSpacing"/>
      </w:pPr>
    </w:p>
    <w:p w14:paraId="5D3A3CAD" w14:textId="77777777" w:rsidR="0014681C" w:rsidRDefault="0014681C" w:rsidP="0014681C">
      <w:pPr>
        <w:pStyle w:val="NoSpacing"/>
      </w:pPr>
    </w:p>
    <w:p w14:paraId="1E36A63F" w14:textId="77777777" w:rsidR="0014681C" w:rsidRDefault="0014681C" w:rsidP="0014681C">
      <w:pPr>
        <w:pStyle w:val="NoSpacing"/>
      </w:pPr>
      <w:r>
        <w:t>12 Feb.1422</w:t>
      </w:r>
      <w:r>
        <w:tab/>
        <w:t>He was on  a commission of the peace for Leicestershire. (C.P.R. 1416-22 p.454)</w:t>
      </w:r>
    </w:p>
    <w:p w14:paraId="319479DB" w14:textId="77777777" w:rsidR="0014681C" w:rsidRDefault="0014681C" w:rsidP="0014681C">
      <w:pPr>
        <w:pStyle w:val="NoSpacing"/>
      </w:pPr>
      <w:r>
        <w:t>14 Jul.</w:t>
      </w:r>
      <w:r>
        <w:tab/>
      </w:r>
      <w:r>
        <w:tab/>
        <w:t>He was on  a commission of the peace for Leicestershire.   (ibid.)</w:t>
      </w:r>
    </w:p>
    <w:p w14:paraId="28139E87" w14:textId="77777777" w:rsidR="0014681C" w:rsidRDefault="0014681C" w:rsidP="0014681C">
      <w:pPr>
        <w:pStyle w:val="NoSpacing"/>
      </w:pPr>
    </w:p>
    <w:p w14:paraId="13B55DF6" w14:textId="77777777" w:rsidR="0014681C" w:rsidRDefault="0014681C" w:rsidP="0014681C">
      <w:pPr>
        <w:pStyle w:val="NoSpacing"/>
      </w:pPr>
    </w:p>
    <w:p w14:paraId="2FE273B2" w14:textId="77777777" w:rsidR="0014681C" w:rsidRDefault="0014681C" w:rsidP="0014681C">
      <w:pPr>
        <w:pStyle w:val="NoSpacing"/>
      </w:pPr>
      <w:r>
        <w:t>4 March 2026</w:t>
      </w:r>
    </w:p>
    <w:p w14:paraId="54C4534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1B4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9BF90" w14:textId="77777777" w:rsidR="00F34A16" w:rsidRDefault="00F34A16" w:rsidP="00086E2C">
      <w:pPr>
        <w:spacing w:after="0" w:line="240" w:lineRule="auto"/>
      </w:pPr>
      <w:r>
        <w:separator/>
      </w:r>
    </w:p>
  </w:endnote>
  <w:endnote w:type="continuationSeparator" w:id="0">
    <w:p w14:paraId="7E22D2E6" w14:textId="77777777" w:rsidR="00F34A16" w:rsidRDefault="00F34A1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DD6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DDD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01E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7523B" w14:textId="77777777" w:rsidR="00F34A16" w:rsidRDefault="00F34A16" w:rsidP="00086E2C">
      <w:pPr>
        <w:spacing w:after="0" w:line="240" w:lineRule="auto"/>
      </w:pPr>
      <w:r>
        <w:separator/>
      </w:r>
    </w:p>
  </w:footnote>
  <w:footnote w:type="continuationSeparator" w:id="0">
    <w:p w14:paraId="4EA2F28D" w14:textId="77777777" w:rsidR="00F34A16" w:rsidRDefault="00F34A1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BD3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D4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92F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1C"/>
    <w:rsid w:val="00086E2C"/>
    <w:rsid w:val="000A2E7A"/>
    <w:rsid w:val="0014681C"/>
    <w:rsid w:val="001B4C2E"/>
    <w:rsid w:val="002244B7"/>
    <w:rsid w:val="00314D94"/>
    <w:rsid w:val="00617568"/>
    <w:rsid w:val="006E68FA"/>
    <w:rsid w:val="00834B6C"/>
    <w:rsid w:val="00ED3A55"/>
    <w:rsid w:val="00F34A1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0335C"/>
  <w15:chartTrackingRefBased/>
  <w15:docId w15:val="{9F92F8D7-242C-4613-A5D6-0E7520ED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4681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181</Characters>
  <Application>Microsoft Office Word</Application>
  <DocSecurity>0</DocSecurity>
  <Lines>10</Lines>
  <Paragraphs>5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2026-03-08T22:03:00Z</dcterms:created>
  <dcterms:modified xsi:type="dcterms:W3CDTF">2026-03-08T22:04:00Z</dcterms:modified>
</cp:coreProperties>
</file>