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6E317" w14:textId="77777777" w:rsidR="00970294" w:rsidRDefault="00970294" w:rsidP="00970294">
      <w:pPr>
        <w:pStyle w:val="NoSpacing"/>
      </w:pPr>
      <w:r>
        <w:rPr>
          <w:u w:val="single"/>
        </w:rPr>
        <w:t>Agnes ASSHEBY</w:t>
      </w:r>
      <w:r>
        <w:t xml:space="preserve">    (fl.1440)</w:t>
      </w:r>
    </w:p>
    <w:p w14:paraId="6512A200" w14:textId="77777777" w:rsidR="00970294" w:rsidRDefault="00970294" w:rsidP="00970294">
      <w:pPr>
        <w:pStyle w:val="NoSpacing"/>
      </w:pPr>
    </w:p>
    <w:p w14:paraId="16DDC021" w14:textId="77777777" w:rsidR="00970294" w:rsidRDefault="00970294" w:rsidP="00970294">
      <w:pPr>
        <w:pStyle w:val="NoSpacing"/>
      </w:pPr>
    </w:p>
    <w:p w14:paraId="54207B91" w14:textId="77777777" w:rsidR="00970294" w:rsidRDefault="00970294" w:rsidP="00970294">
      <w:pPr>
        <w:pStyle w:val="NoSpacing"/>
      </w:pPr>
      <w:r>
        <w:tab/>
        <w:t>1440</w:t>
      </w:r>
      <w:r>
        <w:tab/>
        <w:t>She made a plaint of debt against Lawrence Boldryng of Hastings(q.v.)</w:t>
      </w:r>
    </w:p>
    <w:p w14:paraId="7D3151BF" w14:textId="77777777" w:rsidR="00970294" w:rsidRDefault="00970294" w:rsidP="00970294">
      <w:pPr>
        <w:pStyle w:val="NoSpacing"/>
      </w:pPr>
      <w:r>
        <w:tab/>
      </w:r>
      <w:r>
        <w:tab/>
        <w:t>and Roland Sapyrton of Rochester(q.v.).</w:t>
      </w:r>
    </w:p>
    <w:p w14:paraId="681A180D" w14:textId="77777777" w:rsidR="00970294" w:rsidRDefault="00970294" w:rsidP="00970294">
      <w:pPr>
        <w:pStyle w:val="NoSpacing"/>
      </w:pPr>
      <w:r>
        <w:tab/>
      </w:r>
      <w:r>
        <w:tab/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http://aalt.law.uh.edu/Indices/CP40Indices/CP40no717/CP40no717Pl.htm</w:t>
        </w:r>
      </w:hyperlink>
      <w:r>
        <w:t xml:space="preserve"> )</w:t>
      </w:r>
    </w:p>
    <w:p w14:paraId="4C199ABD" w14:textId="77777777" w:rsidR="00970294" w:rsidRDefault="00970294" w:rsidP="00970294">
      <w:pPr>
        <w:pStyle w:val="NoSpacing"/>
      </w:pPr>
    </w:p>
    <w:p w14:paraId="0D5233B5" w14:textId="77777777" w:rsidR="00970294" w:rsidRDefault="00970294" w:rsidP="00970294">
      <w:pPr>
        <w:pStyle w:val="NoSpacing"/>
      </w:pPr>
    </w:p>
    <w:p w14:paraId="25966193" w14:textId="77777777" w:rsidR="00970294" w:rsidRDefault="00970294" w:rsidP="00970294">
      <w:pPr>
        <w:pStyle w:val="NoSpacing"/>
      </w:pPr>
      <w:r>
        <w:t>3 March 2026</w:t>
      </w:r>
    </w:p>
    <w:p w14:paraId="6799A86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B12A0" w14:textId="77777777" w:rsidR="002F0878" w:rsidRDefault="002F0878" w:rsidP="00086E2C">
      <w:pPr>
        <w:spacing w:after="0" w:line="240" w:lineRule="auto"/>
      </w:pPr>
      <w:r>
        <w:separator/>
      </w:r>
    </w:p>
  </w:endnote>
  <w:endnote w:type="continuationSeparator" w:id="0">
    <w:p w14:paraId="159C5E36" w14:textId="77777777" w:rsidR="002F0878" w:rsidRDefault="002F087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CE0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C19B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F0C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BCE" w14:textId="77777777" w:rsidR="002F0878" w:rsidRDefault="002F0878" w:rsidP="00086E2C">
      <w:pPr>
        <w:spacing w:after="0" w:line="240" w:lineRule="auto"/>
      </w:pPr>
      <w:r>
        <w:separator/>
      </w:r>
    </w:p>
  </w:footnote>
  <w:footnote w:type="continuationSeparator" w:id="0">
    <w:p w14:paraId="694B1CD3" w14:textId="77777777" w:rsidR="002F0878" w:rsidRDefault="002F087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F74B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66A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642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294"/>
    <w:rsid w:val="00086E2C"/>
    <w:rsid w:val="000A2E7A"/>
    <w:rsid w:val="002244B7"/>
    <w:rsid w:val="002F0878"/>
    <w:rsid w:val="00314D94"/>
    <w:rsid w:val="005A4F40"/>
    <w:rsid w:val="00617568"/>
    <w:rsid w:val="006E68FA"/>
    <w:rsid w:val="0097029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9EB43"/>
  <w15:chartTrackingRefBased/>
  <w15:docId w15:val="{2BBD6B38-797C-49A2-A413-C15B6E6F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7029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702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44</Words>
  <Characters>278</Characters>
  <Application>Microsoft Office Word</Application>
  <DocSecurity>0</DocSecurity>
  <Lines>21</Lines>
  <Paragraphs>10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2026-03-04T21:37:00Z</dcterms:created>
  <dcterms:modified xsi:type="dcterms:W3CDTF">2026-03-04T21:37:00Z</dcterms:modified>
</cp:coreProperties>
</file>